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079A4" w14:textId="13FFC1D6" w:rsidR="00570473" w:rsidRPr="00D301B2" w:rsidRDefault="00570473" w:rsidP="00570473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D301B2">
        <w:rPr>
          <w:rFonts w:ascii="Arial" w:hAnsi="Arial" w:cs="Arial"/>
          <w:b/>
          <w:color w:val="FF0000"/>
          <w:sz w:val="28"/>
          <w:szCs w:val="28"/>
        </w:rPr>
        <w:t xml:space="preserve">Relatório de Encerramento de Projeto – ANEXO </w:t>
      </w:r>
      <w:r w:rsidR="00C23B2F" w:rsidRPr="00D301B2">
        <w:rPr>
          <w:rFonts w:ascii="Arial" w:hAnsi="Arial" w:cs="Arial"/>
          <w:b/>
          <w:color w:val="FF0000"/>
          <w:sz w:val="28"/>
          <w:szCs w:val="28"/>
        </w:rPr>
        <w:t>B</w:t>
      </w:r>
    </w:p>
    <w:p w14:paraId="7ECC7915" w14:textId="77777777" w:rsidR="00D164D0" w:rsidRPr="0082209E" w:rsidRDefault="00D164D0" w:rsidP="00F8498F">
      <w:pPr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top w:val="single" w:sz="2" w:space="0" w:color="1F497D" w:themeColor="text2"/>
          <w:left w:val="single" w:sz="2" w:space="0" w:color="1F497D" w:themeColor="text2"/>
          <w:bottom w:val="single" w:sz="2" w:space="0" w:color="1F497D" w:themeColor="text2"/>
          <w:right w:val="single" w:sz="2" w:space="0" w:color="1F497D" w:themeColor="text2"/>
          <w:insideH w:val="single" w:sz="2" w:space="0" w:color="1F497D" w:themeColor="text2"/>
          <w:insideV w:val="single" w:sz="2" w:space="0" w:color="1F497D" w:themeColor="text2"/>
        </w:tblBorders>
        <w:tblLook w:val="01E0" w:firstRow="1" w:lastRow="1" w:firstColumn="1" w:lastColumn="1" w:noHBand="0" w:noVBand="0"/>
      </w:tblPr>
      <w:tblGrid>
        <w:gridCol w:w="3257"/>
        <w:gridCol w:w="6483"/>
      </w:tblGrid>
      <w:tr w:rsidR="00D164D0" w:rsidRPr="0082209E" w14:paraId="094DCEFF" w14:textId="77777777" w:rsidTr="00DF245F">
        <w:trPr>
          <w:trHeight w:hRule="exact" w:val="460"/>
          <w:jc w:val="center"/>
        </w:trPr>
        <w:tc>
          <w:tcPr>
            <w:tcW w:w="1672" w:type="pct"/>
            <w:vAlign w:val="center"/>
          </w:tcPr>
          <w:p w14:paraId="4ED97BB0" w14:textId="77777777" w:rsidR="00D164D0" w:rsidRPr="0082209E" w:rsidRDefault="00D164D0" w:rsidP="004A26C7">
            <w:pPr>
              <w:pStyle w:val="Ttulo1"/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</w:pP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</w:rPr>
              <w:fldChar w:fldCharType="begin"/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instrText xml:space="preserve"> TITLE   \* MERGEFORMAT </w:instrText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</w:rPr>
              <w:fldChar w:fldCharType="separate"/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t>Código do Projeto</w:t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</w:rPr>
              <w:fldChar w:fldCharType="end"/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28" w:type="pct"/>
          </w:tcPr>
          <w:p w14:paraId="086AEE8A" w14:textId="77777777" w:rsidR="00D164D0" w:rsidRPr="00D301B2" w:rsidRDefault="00D164D0" w:rsidP="00015A73">
            <w:pPr>
              <w:pStyle w:val="Ttulo1"/>
              <w:jc w:val="left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D301B2"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  <w:t>(preencher aqui)</w:t>
            </w:r>
          </w:p>
        </w:tc>
      </w:tr>
      <w:tr w:rsidR="00D164D0" w:rsidRPr="0082209E" w14:paraId="5F704A54" w14:textId="77777777" w:rsidTr="00DF245F">
        <w:trPr>
          <w:trHeight w:hRule="exact" w:val="460"/>
          <w:jc w:val="center"/>
        </w:trPr>
        <w:tc>
          <w:tcPr>
            <w:tcW w:w="1672" w:type="pct"/>
            <w:vAlign w:val="center"/>
          </w:tcPr>
          <w:p w14:paraId="090ABC38" w14:textId="77777777" w:rsidR="00D164D0" w:rsidRPr="0082209E" w:rsidRDefault="00D164D0" w:rsidP="004A26C7">
            <w:pPr>
              <w:pStyle w:val="Ttulo1"/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</w:pP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</w:rPr>
              <w:fldChar w:fldCharType="begin"/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instrText xml:space="preserve"> SUBJECT   \* MERGEFORMAT </w:instrText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</w:rPr>
              <w:fldChar w:fldCharType="separate"/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t>Nome do Projeto</w:t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</w:rPr>
              <w:fldChar w:fldCharType="end"/>
            </w: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28" w:type="pct"/>
          </w:tcPr>
          <w:p w14:paraId="7BE370EE" w14:textId="77777777" w:rsidR="00D164D0" w:rsidRPr="00D301B2" w:rsidRDefault="00D164D0" w:rsidP="00015A73">
            <w:pPr>
              <w:pStyle w:val="Ttulo1"/>
              <w:jc w:val="left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D301B2"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  <w:t>(preencher aqui)</w:t>
            </w:r>
          </w:p>
        </w:tc>
      </w:tr>
      <w:tr w:rsidR="00D164D0" w:rsidRPr="0082209E" w14:paraId="4B9BEE9C" w14:textId="77777777" w:rsidTr="00DF245F">
        <w:trPr>
          <w:trHeight w:hRule="exact" w:val="460"/>
          <w:jc w:val="center"/>
        </w:trPr>
        <w:tc>
          <w:tcPr>
            <w:tcW w:w="1672" w:type="pct"/>
            <w:vAlign w:val="center"/>
          </w:tcPr>
          <w:p w14:paraId="71E059B2" w14:textId="77777777" w:rsidR="00D164D0" w:rsidRPr="004A26C7" w:rsidRDefault="00D164D0" w:rsidP="00DF245F">
            <w:pPr>
              <w:pStyle w:val="Ttulo1"/>
              <w:jc w:val="left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  <w:r w:rsidRPr="004A26C7">
              <w:rPr>
                <w:rFonts w:ascii="Arial" w:hAnsi="Arial" w:cs="Arial"/>
                <w:color w:val="1F497D" w:themeColor="text2"/>
                <w:sz w:val="22"/>
                <w:szCs w:val="22"/>
              </w:rPr>
              <w:t>Qtde. de alunos impactados:</w:t>
            </w:r>
          </w:p>
        </w:tc>
        <w:tc>
          <w:tcPr>
            <w:tcW w:w="3328" w:type="pct"/>
          </w:tcPr>
          <w:p w14:paraId="46DDF20E" w14:textId="77777777" w:rsidR="00D164D0" w:rsidRPr="00D301B2" w:rsidRDefault="00D164D0" w:rsidP="00015A73">
            <w:pPr>
              <w:pStyle w:val="Ttulo1"/>
              <w:jc w:val="left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D301B2"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  <w:t>(preencher aqui)</w:t>
            </w:r>
          </w:p>
        </w:tc>
      </w:tr>
      <w:tr w:rsidR="00D164D0" w:rsidRPr="0082209E" w14:paraId="5282A415" w14:textId="77777777" w:rsidTr="00DF245F">
        <w:trPr>
          <w:trHeight w:hRule="exact" w:val="460"/>
          <w:jc w:val="center"/>
        </w:trPr>
        <w:tc>
          <w:tcPr>
            <w:tcW w:w="1672" w:type="pct"/>
            <w:vAlign w:val="center"/>
          </w:tcPr>
          <w:p w14:paraId="381DA340" w14:textId="77777777" w:rsidR="00D164D0" w:rsidRPr="0082209E" w:rsidRDefault="00D164D0" w:rsidP="004A26C7">
            <w:pPr>
              <w:pStyle w:val="Ttulo1"/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</w:pP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t>Professor Responsável:</w:t>
            </w:r>
          </w:p>
        </w:tc>
        <w:tc>
          <w:tcPr>
            <w:tcW w:w="3328" w:type="pct"/>
          </w:tcPr>
          <w:p w14:paraId="640C9A27" w14:textId="77777777" w:rsidR="00D164D0" w:rsidRPr="00D301B2" w:rsidRDefault="00D164D0" w:rsidP="00015A73">
            <w:pPr>
              <w:pStyle w:val="Ttulo1"/>
              <w:jc w:val="left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D301B2"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  <w:t>(preencher aqui)</w:t>
            </w:r>
          </w:p>
        </w:tc>
      </w:tr>
      <w:tr w:rsidR="00D164D0" w:rsidRPr="0082209E" w14:paraId="4BCE4FFE" w14:textId="77777777" w:rsidTr="00DF245F">
        <w:trPr>
          <w:trHeight w:hRule="exact" w:val="460"/>
          <w:jc w:val="center"/>
        </w:trPr>
        <w:tc>
          <w:tcPr>
            <w:tcW w:w="1672" w:type="pct"/>
            <w:vAlign w:val="center"/>
          </w:tcPr>
          <w:p w14:paraId="78DD9244" w14:textId="77777777" w:rsidR="00D164D0" w:rsidRPr="0082209E" w:rsidRDefault="00D164D0" w:rsidP="004A26C7">
            <w:pPr>
              <w:pStyle w:val="Ttulo1"/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</w:pPr>
            <w:r w:rsidRPr="0082209E">
              <w:rPr>
                <w:rFonts w:ascii="Arial" w:hAnsi="Arial" w:cs="Arial"/>
                <w:color w:val="1F497D" w:themeColor="text2"/>
                <w:sz w:val="22"/>
                <w:szCs w:val="22"/>
                <w:lang w:eastAsia="en-US"/>
              </w:rPr>
              <w:t xml:space="preserve">Gerente do Projeto: </w:t>
            </w:r>
          </w:p>
        </w:tc>
        <w:tc>
          <w:tcPr>
            <w:tcW w:w="3328" w:type="pct"/>
          </w:tcPr>
          <w:p w14:paraId="67413655" w14:textId="77777777" w:rsidR="00D164D0" w:rsidRPr="00D301B2" w:rsidRDefault="00D164D0" w:rsidP="00015A73">
            <w:pPr>
              <w:pStyle w:val="Ttulo1"/>
              <w:jc w:val="left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D301B2"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  <w:t>(preencher aqui)</w:t>
            </w:r>
          </w:p>
        </w:tc>
      </w:tr>
    </w:tbl>
    <w:p w14:paraId="39D41D87" w14:textId="77777777" w:rsidR="00D164D0" w:rsidRPr="0082209E" w:rsidRDefault="00D164D0" w:rsidP="00F8498F">
      <w:pPr>
        <w:rPr>
          <w:rFonts w:ascii="Arial" w:hAnsi="Arial" w:cs="Arial"/>
        </w:rPr>
      </w:pPr>
    </w:p>
    <w:p w14:paraId="67499E47" w14:textId="01A498BD" w:rsidR="009E11BF" w:rsidRPr="0082209E" w:rsidRDefault="00827A5A" w:rsidP="006E7A45">
      <w:pPr>
        <w:pStyle w:val="Ttulo1"/>
        <w:numPr>
          <w:ilvl w:val="0"/>
          <w:numId w:val="14"/>
        </w:numPr>
        <w:rPr>
          <w:rFonts w:ascii="Arial" w:hAnsi="Arial" w:cs="Arial"/>
          <w:color w:val="1F497D" w:themeColor="text2"/>
          <w:sz w:val="22"/>
          <w:szCs w:val="22"/>
        </w:rPr>
      </w:pPr>
      <w:r w:rsidRPr="0082209E">
        <w:rPr>
          <w:rFonts w:ascii="Arial" w:hAnsi="Arial" w:cs="Arial"/>
          <w:color w:val="1F497D" w:themeColor="text2"/>
          <w:sz w:val="22"/>
          <w:szCs w:val="22"/>
        </w:rPr>
        <w:t>Descrição</w:t>
      </w:r>
      <w:r w:rsidR="009E11BF" w:rsidRPr="0082209E">
        <w:rPr>
          <w:rFonts w:ascii="Arial" w:hAnsi="Arial" w:cs="Arial"/>
          <w:color w:val="1F497D" w:themeColor="text2"/>
          <w:sz w:val="22"/>
          <w:szCs w:val="22"/>
        </w:rPr>
        <w:t xml:space="preserve"> do </w:t>
      </w:r>
      <w:r w:rsidR="0075231F" w:rsidRPr="0082209E">
        <w:rPr>
          <w:rFonts w:ascii="Arial" w:hAnsi="Arial" w:cs="Arial"/>
          <w:color w:val="1F497D" w:themeColor="text2"/>
          <w:sz w:val="22"/>
          <w:szCs w:val="22"/>
        </w:rPr>
        <w:t>projeto</w:t>
      </w:r>
    </w:p>
    <w:p w14:paraId="695BE706" w14:textId="77777777" w:rsidR="009C1A52" w:rsidRPr="0082209E" w:rsidRDefault="009C1A52" w:rsidP="009C1A52">
      <w:pPr>
        <w:rPr>
          <w:rFonts w:ascii="Arial" w:hAnsi="Arial" w:cs="Arial"/>
        </w:rPr>
      </w:pPr>
    </w:p>
    <w:p w14:paraId="0E49EB81" w14:textId="188BAAB9" w:rsidR="009E11BF" w:rsidRPr="0082209E" w:rsidRDefault="00FF11AC" w:rsidP="00094627">
      <w:pPr>
        <w:pStyle w:val="Comments"/>
        <w:rPr>
          <w:rFonts w:ascii="Arial" w:hAnsi="Arial" w:cs="Arial"/>
          <w:sz w:val="22"/>
          <w:szCs w:val="22"/>
        </w:rPr>
      </w:pPr>
      <w:r w:rsidRPr="0082209E">
        <w:rPr>
          <w:rFonts w:ascii="Arial" w:hAnsi="Arial" w:cs="Arial"/>
          <w:sz w:val="22"/>
          <w:szCs w:val="22"/>
        </w:rPr>
        <w:t>D</w:t>
      </w:r>
      <w:r w:rsidR="0075231F" w:rsidRPr="0082209E">
        <w:rPr>
          <w:rFonts w:ascii="Arial" w:hAnsi="Arial" w:cs="Arial"/>
          <w:sz w:val="22"/>
          <w:szCs w:val="22"/>
        </w:rPr>
        <w:t>escrev</w:t>
      </w:r>
      <w:r w:rsidRPr="0082209E">
        <w:rPr>
          <w:rFonts w:ascii="Arial" w:hAnsi="Arial" w:cs="Arial"/>
          <w:sz w:val="22"/>
          <w:szCs w:val="22"/>
        </w:rPr>
        <w:t>a</w:t>
      </w:r>
      <w:r w:rsidR="0075231F" w:rsidRPr="0082209E">
        <w:rPr>
          <w:rFonts w:ascii="Arial" w:hAnsi="Arial" w:cs="Arial"/>
          <w:sz w:val="22"/>
          <w:szCs w:val="22"/>
        </w:rPr>
        <w:t xml:space="preserve"> as principais informações do projeto</w:t>
      </w:r>
      <w:r w:rsidR="008B6B92" w:rsidRPr="0082209E">
        <w:rPr>
          <w:rFonts w:ascii="Arial" w:hAnsi="Arial" w:cs="Arial"/>
          <w:sz w:val="22"/>
          <w:szCs w:val="22"/>
        </w:rPr>
        <w:t>.</w:t>
      </w:r>
    </w:p>
    <w:p w14:paraId="44DC61F2" w14:textId="77777777" w:rsidR="009E11BF" w:rsidRPr="0082209E" w:rsidRDefault="009E11BF" w:rsidP="00F8498F">
      <w:pPr>
        <w:rPr>
          <w:rFonts w:ascii="Arial" w:hAnsi="Arial" w:cs="Arial"/>
        </w:rPr>
      </w:pPr>
    </w:p>
    <w:p w14:paraId="6848230D" w14:textId="586F3EEB" w:rsidR="009E11BF" w:rsidRPr="0082209E" w:rsidRDefault="0075231F" w:rsidP="006E7A45">
      <w:pPr>
        <w:pStyle w:val="Ttulo1"/>
        <w:numPr>
          <w:ilvl w:val="0"/>
          <w:numId w:val="14"/>
        </w:numPr>
        <w:rPr>
          <w:rFonts w:ascii="Arial" w:hAnsi="Arial" w:cs="Arial"/>
          <w:color w:val="1F497D" w:themeColor="text2"/>
          <w:sz w:val="22"/>
          <w:szCs w:val="22"/>
        </w:rPr>
      </w:pPr>
      <w:bookmarkStart w:id="0" w:name="_Toc111611375"/>
      <w:r w:rsidRPr="0082209E">
        <w:rPr>
          <w:rFonts w:ascii="Arial" w:hAnsi="Arial" w:cs="Arial"/>
          <w:color w:val="1F497D" w:themeColor="text2"/>
          <w:sz w:val="22"/>
          <w:szCs w:val="22"/>
        </w:rPr>
        <w:t xml:space="preserve">Desempenho </w:t>
      </w:r>
      <w:r w:rsidR="006A3C5E">
        <w:rPr>
          <w:rFonts w:ascii="Arial" w:hAnsi="Arial" w:cs="Arial"/>
          <w:color w:val="1F497D" w:themeColor="text2"/>
          <w:sz w:val="22"/>
          <w:szCs w:val="22"/>
        </w:rPr>
        <w:t xml:space="preserve">Geral </w:t>
      </w:r>
      <w:r w:rsidRPr="0082209E">
        <w:rPr>
          <w:rFonts w:ascii="Arial" w:hAnsi="Arial" w:cs="Arial"/>
          <w:color w:val="1F497D" w:themeColor="text2"/>
          <w:sz w:val="22"/>
          <w:szCs w:val="22"/>
        </w:rPr>
        <w:t>do Projeto</w:t>
      </w:r>
      <w:bookmarkEnd w:id="0"/>
    </w:p>
    <w:p w14:paraId="4E3BBC1A" w14:textId="77777777" w:rsidR="00627266" w:rsidRPr="0082209E" w:rsidRDefault="00627266" w:rsidP="00627266">
      <w:pPr>
        <w:rPr>
          <w:rFonts w:ascii="Arial" w:hAnsi="Arial" w:cs="Arial"/>
        </w:rPr>
      </w:pPr>
    </w:p>
    <w:p w14:paraId="62C6459F" w14:textId="6B69C2C7" w:rsidR="00627266" w:rsidRPr="00555B9B" w:rsidRDefault="00627266" w:rsidP="00555B9B">
      <w:pPr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555B9B">
        <w:rPr>
          <w:rFonts w:ascii="Arial" w:hAnsi="Arial" w:cs="Arial"/>
          <w:b/>
          <w:bCs/>
          <w:sz w:val="18"/>
          <w:szCs w:val="18"/>
        </w:rPr>
        <w:t xml:space="preserve">Legenda: </w:t>
      </w:r>
    </w:p>
    <w:p w14:paraId="777628EF" w14:textId="08CE0835" w:rsidR="00627266" w:rsidRPr="00555B9B" w:rsidRDefault="007B097B" w:rsidP="00555B9B">
      <w:pPr>
        <w:spacing w:line="276" w:lineRule="auto"/>
        <w:rPr>
          <w:rFonts w:ascii="Arial" w:hAnsi="Arial" w:cs="Arial"/>
          <w:sz w:val="18"/>
          <w:szCs w:val="18"/>
        </w:rPr>
      </w:pPr>
      <w:r w:rsidRPr="00555B9B">
        <w:rPr>
          <w:rFonts w:ascii="Arial" w:hAnsi="Arial" w:cs="Arial"/>
          <w:color w:val="FF0000"/>
          <w:sz w:val="18"/>
          <w:szCs w:val="18"/>
        </w:rPr>
        <w:t>INSUFICIENTE</w:t>
      </w:r>
      <w:r w:rsidR="00627266" w:rsidRPr="00555B9B">
        <w:rPr>
          <w:rFonts w:ascii="Arial" w:hAnsi="Arial" w:cs="Arial"/>
          <w:sz w:val="18"/>
          <w:szCs w:val="18"/>
        </w:rPr>
        <w:t xml:space="preserve"> – Item entregue fora do prazo/valor previsto</w:t>
      </w:r>
    </w:p>
    <w:p w14:paraId="459C9D10" w14:textId="631D7FD7" w:rsidR="00627266" w:rsidRPr="00555B9B" w:rsidRDefault="00627266" w:rsidP="00555B9B">
      <w:pPr>
        <w:spacing w:line="276" w:lineRule="auto"/>
        <w:rPr>
          <w:rFonts w:ascii="Arial" w:hAnsi="Arial" w:cs="Arial"/>
          <w:sz w:val="18"/>
          <w:szCs w:val="18"/>
        </w:rPr>
      </w:pPr>
      <w:r w:rsidRPr="00555B9B">
        <w:rPr>
          <w:rFonts w:ascii="Arial" w:hAnsi="Arial" w:cs="Arial"/>
          <w:color w:val="E36C0A" w:themeColor="accent6" w:themeShade="BF"/>
          <w:sz w:val="18"/>
          <w:szCs w:val="18"/>
        </w:rPr>
        <w:t>REGULAR</w:t>
      </w:r>
      <w:r w:rsidRPr="00555B9B">
        <w:rPr>
          <w:rFonts w:ascii="Arial" w:hAnsi="Arial" w:cs="Arial"/>
          <w:sz w:val="18"/>
          <w:szCs w:val="18"/>
        </w:rPr>
        <w:t xml:space="preserve"> – Item entregue </w:t>
      </w:r>
      <w:r w:rsidR="00AE10E0" w:rsidRPr="00555B9B">
        <w:rPr>
          <w:rFonts w:ascii="Arial" w:hAnsi="Arial" w:cs="Arial"/>
          <w:sz w:val="18"/>
          <w:szCs w:val="18"/>
        </w:rPr>
        <w:t>n</w:t>
      </w:r>
      <w:r w:rsidRPr="00555B9B">
        <w:rPr>
          <w:rFonts w:ascii="Arial" w:hAnsi="Arial" w:cs="Arial"/>
          <w:sz w:val="18"/>
          <w:szCs w:val="18"/>
        </w:rPr>
        <w:t>o prazo/valor previsto com a necessidade de revisão</w:t>
      </w:r>
    </w:p>
    <w:p w14:paraId="02D27F37" w14:textId="7DBE49D9" w:rsidR="00627266" w:rsidRPr="00555B9B" w:rsidRDefault="00627266" w:rsidP="00555B9B">
      <w:pPr>
        <w:spacing w:line="276" w:lineRule="auto"/>
        <w:rPr>
          <w:rFonts w:ascii="Arial" w:hAnsi="Arial" w:cs="Arial"/>
          <w:sz w:val="18"/>
          <w:szCs w:val="18"/>
        </w:rPr>
      </w:pPr>
      <w:r w:rsidRPr="00555B9B">
        <w:rPr>
          <w:rFonts w:ascii="Arial" w:hAnsi="Arial" w:cs="Arial"/>
          <w:color w:val="0070C0"/>
          <w:sz w:val="18"/>
          <w:szCs w:val="18"/>
        </w:rPr>
        <w:t>BOM</w:t>
      </w:r>
      <w:r w:rsidRPr="00555B9B">
        <w:rPr>
          <w:rFonts w:ascii="Arial" w:hAnsi="Arial" w:cs="Arial"/>
          <w:sz w:val="18"/>
          <w:szCs w:val="18"/>
        </w:rPr>
        <w:t xml:space="preserve"> - Item entregue no prazo/valor previsto</w:t>
      </w:r>
    </w:p>
    <w:p w14:paraId="4EFFAD26" w14:textId="0823F582" w:rsidR="00627266" w:rsidRPr="00555B9B" w:rsidRDefault="007B097B" w:rsidP="00555B9B">
      <w:pPr>
        <w:spacing w:line="276" w:lineRule="auto"/>
        <w:rPr>
          <w:rFonts w:ascii="Arial" w:hAnsi="Arial" w:cs="Arial"/>
          <w:sz w:val="18"/>
          <w:szCs w:val="18"/>
        </w:rPr>
      </w:pPr>
      <w:r w:rsidRPr="00555B9B">
        <w:rPr>
          <w:rFonts w:ascii="Arial" w:hAnsi="Arial" w:cs="Arial"/>
          <w:color w:val="00B050"/>
          <w:sz w:val="18"/>
          <w:szCs w:val="18"/>
        </w:rPr>
        <w:t>MUITO BOM</w:t>
      </w:r>
      <w:r w:rsidR="00627266" w:rsidRPr="00555B9B">
        <w:rPr>
          <w:rFonts w:ascii="Arial" w:hAnsi="Arial" w:cs="Arial"/>
          <w:sz w:val="18"/>
          <w:szCs w:val="18"/>
        </w:rPr>
        <w:t xml:space="preserve"> - Item entregue antes do prazo ou com menor valor previsto</w:t>
      </w:r>
    </w:p>
    <w:p w14:paraId="70AAB348" w14:textId="060C296D" w:rsidR="0075231F" w:rsidRPr="0082209E" w:rsidRDefault="002F5558" w:rsidP="000F683E">
      <w:pPr>
        <w:pStyle w:val="Ttulo1"/>
        <w:numPr>
          <w:ilvl w:val="1"/>
          <w:numId w:val="14"/>
        </w:numPr>
        <w:ind w:left="426" w:hanging="284"/>
        <w:rPr>
          <w:rFonts w:ascii="Arial" w:hAnsi="Arial" w:cs="Arial"/>
          <w:color w:val="1F497D" w:themeColor="text2"/>
          <w:sz w:val="22"/>
          <w:szCs w:val="22"/>
        </w:rPr>
      </w:pPr>
      <w:r w:rsidRPr="0082209E">
        <w:rPr>
          <w:rFonts w:ascii="Arial" w:hAnsi="Arial" w:cs="Arial"/>
          <w:color w:val="1F497D" w:themeColor="text2"/>
          <w:sz w:val="22"/>
          <w:szCs w:val="22"/>
        </w:rPr>
        <w:t xml:space="preserve">Desempenho em relação </w:t>
      </w:r>
      <w:r w:rsidR="00627266" w:rsidRPr="0082209E">
        <w:rPr>
          <w:rFonts w:ascii="Arial" w:hAnsi="Arial" w:cs="Arial"/>
          <w:color w:val="1F497D" w:themeColor="text2"/>
          <w:sz w:val="22"/>
          <w:szCs w:val="22"/>
        </w:rPr>
        <w:t xml:space="preserve">aos </w:t>
      </w:r>
      <w:r w:rsidR="00666ED4" w:rsidRPr="0082209E">
        <w:rPr>
          <w:rFonts w:ascii="Arial" w:hAnsi="Arial" w:cs="Arial"/>
          <w:color w:val="1F497D" w:themeColor="text2"/>
          <w:sz w:val="22"/>
          <w:szCs w:val="22"/>
        </w:rPr>
        <w:t>Marcos e R</w:t>
      </w:r>
      <w:r w:rsidR="00627266" w:rsidRPr="0082209E">
        <w:rPr>
          <w:rFonts w:ascii="Arial" w:hAnsi="Arial" w:cs="Arial"/>
          <w:color w:val="1F497D" w:themeColor="text2"/>
          <w:sz w:val="22"/>
          <w:szCs w:val="22"/>
        </w:rPr>
        <w:t xml:space="preserve">esultados </w:t>
      </w:r>
      <w:r w:rsidR="00666ED4" w:rsidRPr="0082209E">
        <w:rPr>
          <w:rFonts w:ascii="Arial" w:hAnsi="Arial" w:cs="Arial"/>
          <w:color w:val="1F497D" w:themeColor="text2"/>
          <w:sz w:val="22"/>
          <w:szCs w:val="22"/>
        </w:rPr>
        <w:t>E</w:t>
      </w:r>
      <w:r w:rsidR="00627266" w:rsidRPr="0082209E">
        <w:rPr>
          <w:rFonts w:ascii="Arial" w:hAnsi="Arial" w:cs="Arial"/>
          <w:color w:val="1F497D" w:themeColor="text2"/>
          <w:sz w:val="22"/>
          <w:szCs w:val="22"/>
        </w:rPr>
        <w:t xml:space="preserve">sperados – ITEM </w:t>
      </w:r>
      <w:r w:rsidR="00712388" w:rsidRPr="0082209E">
        <w:rPr>
          <w:rFonts w:ascii="Arial" w:hAnsi="Arial" w:cs="Arial"/>
          <w:color w:val="1F497D" w:themeColor="text2"/>
          <w:sz w:val="22"/>
          <w:szCs w:val="22"/>
        </w:rPr>
        <w:t>19</w:t>
      </w:r>
      <w:r w:rsidR="00627266" w:rsidRPr="0082209E">
        <w:rPr>
          <w:rFonts w:ascii="Arial" w:hAnsi="Arial" w:cs="Arial"/>
          <w:color w:val="1F497D" w:themeColor="text2"/>
          <w:sz w:val="22"/>
          <w:szCs w:val="22"/>
        </w:rPr>
        <w:t xml:space="preserve"> da Proposta de Projeto</w:t>
      </w:r>
      <w:r w:rsidR="007B097B" w:rsidRPr="0082209E">
        <w:rPr>
          <w:rFonts w:ascii="Arial" w:hAnsi="Arial" w:cs="Arial"/>
          <w:color w:val="1F497D" w:themeColor="text2"/>
          <w:sz w:val="22"/>
          <w:szCs w:val="22"/>
        </w:rPr>
        <w:t>:</w:t>
      </w:r>
    </w:p>
    <w:p w14:paraId="3D634A20" w14:textId="77777777" w:rsidR="00FF11AC" w:rsidRPr="0082209E" w:rsidRDefault="00FF11AC" w:rsidP="00094627">
      <w:pPr>
        <w:pStyle w:val="Comments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465"/>
        <w:gridCol w:w="5271"/>
      </w:tblGrid>
      <w:tr w:rsidR="00925A97" w:rsidRPr="00DF245F" w14:paraId="1DA23C89" w14:textId="77777777" w:rsidTr="00DF245F">
        <w:tc>
          <w:tcPr>
            <w:tcW w:w="2293" w:type="pct"/>
            <w:shd w:val="clear" w:color="auto" w:fill="1F497D" w:themeFill="text2"/>
            <w:vAlign w:val="center"/>
          </w:tcPr>
          <w:p w14:paraId="4836347B" w14:textId="01C85E32" w:rsidR="00925A97" w:rsidRPr="00DF245F" w:rsidRDefault="009B295A" w:rsidP="009B295A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ENTREGA</w:t>
            </w:r>
          </w:p>
        </w:tc>
        <w:tc>
          <w:tcPr>
            <w:tcW w:w="2707" w:type="pct"/>
            <w:shd w:val="clear" w:color="auto" w:fill="1F497D" w:themeFill="text2"/>
            <w:vAlign w:val="center"/>
          </w:tcPr>
          <w:p w14:paraId="62882FE5" w14:textId="29122F41" w:rsidR="00925A97" w:rsidRPr="00DF245F" w:rsidRDefault="009B295A" w:rsidP="009B29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DESEMPENHO</w:t>
            </w:r>
          </w:p>
        </w:tc>
      </w:tr>
      <w:tr w:rsidR="002F5558" w:rsidRPr="0082209E" w14:paraId="4DA9DF50" w14:textId="77777777" w:rsidTr="004A26C7">
        <w:tc>
          <w:tcPr>
            <w:tcW w:w="2293" w:type="pct"/>
            <w:vAlign w:val="center"/>
          </w:tcPr>
          <w:p w14:paraId="5AA4A148" w14:textId="0B20D35C" w:rsidR="00FF11AC" w:rsidRPr="00026EDF" w:rsidRDefault="00FF11AC" w:rsidP="002319F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07" w:type="pct"/>
            <w:vAlign w:val="center"/>
          </w:tcPr>
          <w:p w14:paraId="78CC38BF" w14:textId="49646922" w:rsidR="002F5558" w:rsidRPr="00026EDF" w:rsidRDefault="00627266" w:rsidP="006272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="007B097B"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="007B097B"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  <w:tr w:rsidR="00D301B2" w:rsidRPr="0082209E" w14:paraId="0B12F1BF" w14:textId="77777777" w:rsidTr="004A26C7">
        <w:tc>
          <w:tcPr>
            <w:tcW w:w="2293" w:type="pct"/>
            <w:vAlign w:val="center"/>
          </w:tcPr>
          <w:p w14:paraId="08E8D782" w14:textId="474A45A8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07" w:type="pct"/>
            <w:vAlign w:val="center"/>
          </w:tcPr>
          <w:p w14:paraId="67A048BA" w14:textId="26BC7BC1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  <w:tr w:rsidR="00D301B2" w:rsidRPr="0082209E" w14:paraId="5BC8E338" w14:textId="77777777" w:rsidTr="004A26C7">
        <w:tc>
          <w:tcPr>
            <w:tcW w:w="2293" w:type="pct"/>
            <w:vAlign w:val="center"/>
          </w:tcPr>
          <w:p w14:paraId="44E8D1F9" w14:textId="571CB490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07" w:type="pct"/>
            <w:vAlign w:val="center"/>
          </w:tcPr>
          <w:p w14:paraId="32CC1EDD" w14:textId="122FAF9E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</w:tbl>
    <w:p w14:paraId="70D0EE9F" w14:textId="77777777" w:rsidR="00094627" w:rsidRPr="0082209E" w:rsidRDefault="00094627" w:rsidP="00094627">
      <w:pPr>
        <w:rPr>
          <w:rFonts w:ascii="Arial" w:hAnsi="Arial" w:cs="Arial"/>
          <w:iCs/>
        </w:rPr>
      </w:pPr>
    </w:p>
    <w:p w14:paraId="529A5B51" w14:textId="42DCC6E8" w:rsidR="006F5214" w:rsidRPr="0082209E" w:rsidRDefault="006F5214" w:rsidP="000F683E">
      <w:pPr>
        <w:pStyle w:val="Ttulo1"/>
        <w:numPr>
          <w:ilvl w:val="1"/>
          <w:numId w:val="14"/>
        </w:numPr>
        <w:ind w:left="426" w:hanging="284"/>
        <w:rPr>
          <w:rFonts w:ascii="Arial" w:hAnsi="Arial" w:cs="Arial"/>
          <w:color w:val="1F497D" w:themeColor="text2"/>
          <w:sz w:val="22"/>
          <w:szCs w:val="22"/>
        </w:rPr>
      </w:pPr>
      <w:r w:rsidRPr="0082209E">
        <w:rPr>
          <w:rFonts w:ascii="Arial" w:hAnsi="Arial" w:cs="Arial"/>
          <w:color w:val="1F497D" w:themeColor="text2"/>
          <w:sz w:val="22"/>
          <w:szCs w:val="22"/>
        </w:rPr>
        <w:t>Desempenho em relação ao Cronograma – ITEM 24 da Proposta de Projeto:</w:t>
      </w:r>
    </w:p>
    <w:p w14:paraId="06AE1748" w14:textId="77777777" w:rsidR="006F5214" w:rsidRPr="0082209E" w:rsidRDefault="006F5214" w:rsidP="006F5214">
      <w:pPr>
        <w:pStyle w:val="Comments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465"/>
        <w:gridCol w:w="5271"/>
      </w:tblGrid>
      <w:tr w:rsidR="006F5214" w:rsidRPr="00DF245F" w14:paraId="2206A6BD" w14:textId="77777777" w:rsidTr="00DF245F">
        <w:tc>
          <w:tcPr>
            <w:tcW w:w="2293" w:type="pct"/>
            <w:shd w:val="clear" w:color="auto" w:fill="1F497D" w:themeFill="text2"/>
            <w:vAlign w:val="center"/>
          </w:tcPr>
          <w:p w14:paraId="5FBFEB5D" w14:textId="7E12F573" w:rsidR="006F5214" w:rsidRPr="00DF245F" w:rsidRDefault="009C0415" w:rsidP="009C0415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ATIVIDADE</w:t>
            </w:r>
          </w:p>
        </w:tc>
        <w:tc>
          <w:tcPr>
            <w:tcW w:w="2707" w:type="pct"/>
            <w:shd w:val="clear" w:color="auto" w:fill="1F497D" w:themeFill="text2"/>
            <w:vAlign w:val="center"/>
          </w:tcPr>
          <w:p w14:paraId="60B53031" w14:textId="5E65D4A5" w:rsidR="006F5214" w:rsidRPr="00DF245F" w:rsidRDefault="009C0415" w:rsidP="009C0415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DESEMPENHO</w:t>
            </w:r>
          </w:p>
        </w:tc>
      </w:tr>
      <w:tr w:rsidR="00D301B2" w:rsidRPr="0082209E" w14:paraId="7907D1AA" w14:textId="77777777" w:rsidTr="004A26C7">
        <w:tc>
          <w:tcPr>
            <w:tcW w:w="2293" w:type="pct"/>
            <w:vAlign w:val="center"/>
          </w:tcPr>
          <w:p w14:paraId="74375974" w14:textId="77777777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07" w:type="pct"/>
            <w:vAlign w:val="center"/>
          </w:tcPr>
          <w:p w14:paraId="0A6FAB35" w14:textId="4C3810E5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  <w:tr w:rsidR="00D301B2" w:rsidRPr="0082209E" w14:paraId="40D16BF8" w14:textId="77777777" w:rsidTr="004A26C7">
        <w:tc>
          <w:tcPr>
            <w:tcW w:w="2293" w:type="pct"/>
            <w:vAlign w:val="center"/>
          </w:tcPr>
          <w:p w14:paraId="3C03568D" w14:textId="77777777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07" w:type="pct"/>
            <w:vAlign w:val="center"/>
          </w:tcPr>
          <w:p w14:paraId="671C395C" w14:textId="679CAA45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  <w:tr w:rsidR="00D301B2" w:rsidRPr="0082209E" w14:paraId="6DD7B23C" w14:textId="77777777" w:rsidTr="004A26C7">
        <w:tc>
          <w:tcPr>
            <w:tcW w:w="2293" w:type="pct"/>
            <w:vAlign w:val="center"/>
          </w:tcPr>
          <w:p w14:paraId="3D27D200" w14:textId="77777777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07" w:type="pct"/>
            <w:vAlign w:val="center"/>
          </w:tcPr>
          <w:p w14:paraId="3BB019B9" w14:textId="356E9423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</w:tbl>
    <w:p w14:paraId="575E2ABC" w14:textId="77777777" w:rsidR="006F5214" w:rsidRPr="0082209E" w:rsidRDefault="006F5214" w:rsidP="00094627">
      <w:pPr>
        <w:rPr>
          <w:rFonts w:ascii="Arial" w:hAnsi="Arial" w:cs="Arial"/>
          <w:iCs/>
        </w:rPr>
      </w:pPr>
    </w:p>
    <w:p w14:paraId="6BA420BC" w14:textId="7E011E89" w:rsidR="00AB55A6" w:rsidRPr="0082209E" w:rsidRDefault="00AB55A6" w:rsidP="000F683E">
      <w:pPr>
        <w:pStyle w:val="Ttulo1"/>
        <w:numPr>
          <w:ilvl w:val="1"/>
          <w:numId w:val="14"/>
        </w:numPr>
        <w:ind w:left="426" w:hanging="284"/>
        <w:rPr>
          <w:rFonts w:ascii="Arial" w:hAnsi="Arial" w:cs="Arial"/>
          <w:color w:val="1F497D" w:themeColor="text2"/>
          <w:sz w:val="22"/>
          <w:szCs w:val="22"/>
        </w:rPr>
      </w:pPr>
      <w:r w:rsidRPr="0082209E">
        <w:rPr>
          <w:rFonts w:ascii="Arial" w:hAnsi="Arial" w:cs="Arial"/>
          <w:color w:val="1F497D" w:themeColor="text2"/>
          <w:sz w:val="22"/>
          <w:szCs w:val="22"/>
        </w:rPr>
        <w:t>Desempenho em relação Planejamento Orçamentário – ITEM 25 da Proposta de Projeto:</w:t>
      </w:r>
    </w:p>
    <w:p w14:paraId="1288B7AC" w14:textId="77777777" w:rsidR="00AB55A6" w:rsidRPr="0082209E" w:rsidRDefault="00AB55A6" w:rsidP="00AB55A6">
      <w:pPr>
        <w:pStyle w:val="Comments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465"/>
        <w:gridCol w:w="5271"/>
      </w:tblGrid>
      <w:tr w:rsidR="00AB55A6" w:rsidRPr="00DF245F" w14:paraId="79848B9E" w14:textId="77777777" w:rsidTr="00DF245F">
        <w:trPr>
          <w:trHeight w:val="284"/>
        </w:trPr>
        <w:tc>
          <w:tcPr>
            <w:tcW w:w="2293" w:type="pct"/>
            <w:shd w:val="clear" w:color="auto" w:fill="1F497D" w:themeFill="text2"/>
            <w:vAlign w:val="center"/>
          </w:tcPr>
          <w:p w14:paraId="21FB0034" w14:textId="2F9D4CE9" w:rsidR="00AB55A6" w:rsidRPr="00DF245F" w:rsidRDefault="009C0415" w:rsidP="009C0415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DESEMBOLSOS</w:t>
            </w:r>
          </w:p>
        </w:tc>
        <w:tc>
          <w:tcPr>
            <w:tcW w:w="2707" w:type="pct"/>
            <w:shd w:val="clear" w:color="auto" w:fill="1F497D" w:themeFill="text2"/>
            <w:vAlign w:val="center"/>
          </w:tcPr>
          <w:p w14:paraId="35437FA4" w14:textId="7848AE99" w:rsidR="00AB55A6" w:rsidRPr="00DF245F" w:rsidRDefault="009C0415" w:rsidP="009C0415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DESEMPENHO</w:t>
            </w:r>
          </w:p>
        </w:tc>
      </w:tr>
      <w:tr w:rsidR="00D301B2" w:rsidRPr="0082209E" w14:paraId="7FBA5887" w14:textId="77777777" w:rsidTr="00E50BAB">
        <w:trPr>
          <w:trHeight w:val="284"/>
        </w:trPr>
        <w:tc>
          <w:tcPr>
            <w:tcW w:w="2293" w:type="pct"/>
            <w:vAlign w:val="center"/>
          </w:tcPr>
          <w:p w14:paraId="6CED32D1" w14:textId="77777777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07" w:type="pct"/>
            <w:vAlign w:val="center"/>
          </w:tcPr>
          <w:p w14:paraId="62C37708" w14:textId="73A43A31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  <w:tr w:rsidR="00D301B2" w:rsidRPr="0082209E" w14:paraId="5616C77E" w14:textId="77777777" w:rsidTr="00E50BAB">
        <w:trPr>
          <w:trHeight w:val="284"/>
        </w:trPr>
        <w:tc>
          <w:tcPr>
            <w:tcW w:w="2293" w:type="pct"/>
            <w:vAlign w:val="center"/>
          </w:tcPr>
          <w:p w14:paraId="2AE31F17" w14:textId="77777777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07" w:type="pct"/>
            <w:vAlign w:val="center"/>
          </w:tcPr>
          <w:p w14:paraId="662C8C7F" w14:textId="55CD9D6A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  <w:tr w:rsidR="00D301B2" w:rsidRPr="0082209E" w14:paraId="38F40B3C" w14:textId="77777777" w:rsidTr="00E50BAB">
        <w:trPr>
          <w:trHeight w:val="284"/>
        </w:trPr>
        <w:tc>
          <w:tcPr>
            <w:tcW w:w="2293" w:type="pct"/>
            <w:vAlign w:val="center"/>
          </w:tcPr>
          <w:p w14:paraId="42F00111" w14:textId="77777777" w:rsidR="00D301B2" w:rsidRPr="00026EDF" w:rsidRDefault="00D301B2" w:rsidP="00D301B2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07" w:type="pct"/>
            <w:vAlign w:val="center"/>
          </w:tcPr>
          <w:p w14:paraId="0C65D048" w14:textId="28D15999" w:rsidR="00D301B2" w:rsidRPr="00026EDF" w:rsidRDefault="00D301B2" w:rsidP="00D30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E0000"/>
                <w:sz w:val="18"/>
                <w:szCs w:val="18"/>
              </w:rPr>
              <w:t>INSUFICIENTE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REGULAR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70C0"/>
                <w:sz w:val="18"/>
                <w:szCs w:val="18"/>
              </w:rPr>
              <w:t>BOM</w:t>
            </w:r>
            <w:r w:rsidRPr="00026E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026ED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026EDF"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D301B2">
              <w:rPr>
                <w:rFonts w:ascii="Arial" w:hAnsi="Arial" w:cs="Arial"/>
                <w:color w:val="00B050"/>
                <w:sz w:val="18"/>
                <w:szCs w:val="18"/>
              </w:rPr>
              <w:t>MUITO BOM</w:t>
            </w:r>
          </w:p>
        </w:tc>
      </w:tr>
    </w:tbl>
    <w:p w14:paraId="28A9408D" w14:textId="430EA70C" w:rsidR="0019345F" w:rsidRPr="0082209E" w:rsidRDefault="0019345F" w:rsidP="000F683E">
      <w:pPr>
        <w:pStyle w:val="Ttulo1"/>
        <w:numPr>
          <w:ilvl w:val="1"/>
          <w:numId w:val="14"/>
        </w:numPr>
        <w:ind w:left="426" w:hanging="284"/>
        <w:rPr>
          <w:rFonts w:ascii="Arial" w:hAnsi="Arial" w:cs="Arial"/>
          <w:color w:val="1F497D" w:themeColor="text2"/>
          <w:sz w:val="22"/>
          <w:szCs w:val="22"/>
        </w:rPr>
      </w:pPr>
      <w:r w:rsidRPr="00D0761E">
        <w:rPr>
          <w:rFonts w:ascii="Arial" w:hAnsi="Arial" w:cs="Arial"/>
          <w:color w:val="1F497D" w:themeColor="text2"/>
          <w:sz w:val="22"/>
          <w:szCs w:val="22"/>
        </w:rPr>
        <w:lastRenderedPageBreak/>
        <w:t>Riscos Identificados</w:t>
      </w:r>
      <w:r>
        <w:rPr>
          <w:rFonts w:ascii="Arial" w:hAnsi="Arial" w:cs="Arial"/>
          <w:color w:val="1F497D" w:themeColor="text2"/>
          <w:sz w:val="22"/>
          <w:szCs w:val="22"/>
        </w:rPr>
        <w:t xml:space="preserve"> </w:t>
      </w:r>
      <w:r w:rsidRPr="0082209E">
        <w:rPr>
          <w:rFonts w:ascii="Arial" w:hAnsi="Arial" w:cs="Arial"/>
          <w:color w:val="1F497D" w:themeColor="text2"/>
          <w:sz w:val="22"/>
          <w:szCs w:val="22"/>
        </w:rPr>
        <w:t>– ITEM 2</w:t>
      </w:r>
      <w:r>
        <w:rPr>
          <w:rFonts w:ascii="Arial" w:hAnsi="Arial" w:cs="Arial"/>
          <w:color w:val="1F497D" w:themeColor="text2"/>
          <w:sz w:val="22"/>
          <w:szCs w:val="22"/>
        </w:rPr>
        <w:t>6</w:t>
      </w:r>
      <w:r w:rsidRPr="0082209E">
        <w:rPr>
          <w:rFonts w:ascii="Arial" w:hAnsi="Arial" w:cs="Arial"/>
          <w:color w:val="1F497D" w:themeColor="text2"/>
          <w:sz w:val="22"/>
          <w:szCs w:val="22"/>
        </w:rPr>
        <w:t xml:space="preserve"> da Proposta de Projeto:</w:t>
      </w:r>
    </w:p>
    <w:p w14:paraId="001E1B99" w14:textId="77777777" w:rsidR="0019345F" w:rsidRPr="0082209E" w:rsidRDefault="0019345F" w:rsidP="0019345F">
      <w:pPr>
        <w:pStyle w:val="Comments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465"/>
        <w:gridCol w:w="5271"/>
      </w:tblGrid>
      <w:tr w:rsidR="0019345F" w:rsidRPr="00DF245F" w14:paraId="79E55C22" w14:textId="77777777" w:rsidTr="00DF245F">
        <w:tc>
          <w:tcPr>
            <w:tcW w:w="2293" w:type="pct"/>
            <w:shd w:val="clear" w:color="auto" w:fill="1F497D" w:themeFill="text2"/>
            <w:vAlign w:val="center"/>
          </w:tcPr>
          <w:p w14:paraId="1E155CCE" w14:textId="5A8ABE90" w:rsidR="0019345F" w:rsidRPr="00DF245F" w:rsidRDefault="00764271" w:rsidP="00764271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RISCOS</w:t>
            </w:r>
          </w:p>
        </w:tc>
        <w:tc>
          <w:tcPr>
            <w:tcW w:w="2707" w:type="pct"/>
            <w:shd w:val="clear" w:color="auto" w:fill="1F497D" w:themeFill="text2"/>
            <w:vAlign w:val="center"/>
          </w:tcPr>
          <w:p w14:paraId="3496025C" w14:textId="5B10B089" w:rsidR="0019345F" w:rsidRPr="00DF245F" w:rsidRDefault="00764271" w:rsidP="00764271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AÇÕES ADOTADAS</w:t>
            </w:r>
          </w:p>
        </w:tc>
      </w:tr>
      <w:tr w:rsidR="0019345F" w:rsidRPr="0082209E" w14:paraId="394792D0" w14:textId="77777777" w:rsidTr="004A26C7">
        <w:tc>
          <w:tcPr>
            <w:tcW w:w="2293" w:type="pct"/>
            <w:vAlign w:val="center"/>
          </w:tcPr>
          <w:p w14:paraId="6F0C86F3" w14:textId="77777777" w:rsidR="0019345F" w:rsidRPr="00026EDF" w:rsidRDefault="0019345F" w:rsidP="00C37E15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07" w:type="pct"/>
            <w:vAlign w:val="center"/>
          </w:tcPr>
          <w:p w14:paraId="4EA20932" w14:textId="77777777" w:rsidR="0019345F" w:rsidRPr="00026EDF" w:rsidRDefault="0019345F" w:rsidP="00C37E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45F" w:rsidRPr="0082209E" w14:paraId="1A84790C" w14:textId="77777777" w:rsidTr="004A26C7">
        <w:tc>
          <w:tcPr>
            <w:tcW w:w="2293" w:type="pct"/>
            <w:vAlign w:val="center"/>
          </w:tcPr>
          <w:p w14:paraId="09D812A1" w14:textId="77777777" w:rsidR="0019345F" w:rsidRPr="00026EDF" w:rsidRDefault="0019345F" w:rsidP="00C37E15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07" w:type="pct"/>
            <w:vAlign w:val="center"/>
          </w:tcPr>
          <w:p w14:paraId="414F4E87" w14:textId="77777777" w:rsidR="0019345F" w:rsidRPr="00026EDF" w:rsidRDefault="0019345F" w:rsidP="00C37E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45F" w:rsidRPr="0082209E" w14:paraId="6DE11856" w14:textId="77777777" w:rsidTr="004A26C7">
        <w:tc>
          <w:tcPr>
            <w:tcW w:w="2293" w:type="pct"/>
            <w:vAlign w:val="center"/>
          </w:tcPr>
          <w:p w14:paraId="67247954" w14:textId="77777777" w:rsidR="0019345F" w:rsidRPr="00026EDF" w:rsidRDefault="0019345F" w:rsidP="00C37E15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07" w:type="pct"/>
            <w:vAlign w:val="center"/>
          </w:tcPr>
          <w:p w14:paraId="7D4F7FA7" w14:textId="77777777" w:rsidR="0019345F" w:rsidRPr="00026EDF" w:rsidRDefault="0019345F" w:rsidP="00C37E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6F8005" w14:textId="77777777" w:rsidR="0019345F" w:rsidRPr="0082209E" w:rsidRDefault="0019345F" w:rsidP="0019345F">
      <w:pPr>
        <w:rPr>
          <w:rFonts w:ascii="Arial" w:hAnsi="Arial" w:cs="Arial"/>
        </w:rPr>
      </w:pPr>
    </w:p>
    <w:p w14:paraId="32554D60" w14:textId="5FC7BB78" w:rsidR="008843C9" w:rsidRPr="0082209E" w:rsidRDefault="00092BDB" w:rsidP="006E7A45">
      <w:pPr>
        <w:pStyle w:val="Ttulo1"/>
        <w:numPr>
          <w:ilvl w:val="0"/>
          <w:numId w:val="14"/>
        </w:numPr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>P</w:t>
      </w:r>
      <w:r w:rsidR="00094627" w:rsidRPr="0082209E">
        <w:rPr>
          <w:rFonts w:ascii="Arial" w:hAnsi="Arial" w:cs="Arial"/>
          <w:color w:val="1F497D" w:themeColor="text2"/>
          <w:sz w:val="22"/>
          <w:szCs w:val="22"/>
        </w:rPr>
        <w:t>roblemas enfrentados</w:t>
      </w:r>
      <w:r>
        <w:rPr>
          <w:rFonts w:ascii="Arial" w:hAnsi="Arial" w:cs="Arial"/>
          <w:color w:val="1F497D" w:themeColor="text2"/>
          <w:sz w:val="22"/>
          <w:szCs w:val="22"/>
        </w:rPr>
        <w:t xml:space="preserve"> que </w:t>
      </w:r>
      <w:r w:rsidRPr="00D068F5">
        <w:rPr>
          <w:rFonts w:ascii="Arial" w:hAnsi="Arial" w:cs="Arial"/>
          <w:color w:val="1F497D" w:themeColor="text2"/>
          <w:sz w:val="22"/>
          <w:szCs w:val="22"/>
          <w:u w:val="single"/>
        </w:rPr>
        <w:t>não foram mapeados</w:t>
      </w:r>
      <w:r w:rsidR="00106E1D" w:rsidRPr="0082209E">
        <w:rPr>
          <w:rFonts w:ascii="Arial" w:hAnsi="Arial" w:cs="Arial"/>
          <w:color w:val="1F497D" w:themeColor="text2"/>
          <w:sz w:val="22"/>
          <w:szCs w:val="22"/>
        </w:rPr>
        <w:t>:</w:t>
      </w:r>
    </w:p>
    <w:p w14:paraId="0D862AA1" w14:textId="277F92FA" w:rsidR="00F8498F" w:rsidRPr="0082209E" w:rsidRDefault="00F8498F" w:rsidP="00094627">
      <w:pPr>
        <w:pStyle w:val="Comments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465"/>
        <w:gridCol w:w="5271"/>
      </w:tblGrid>
      <w:tr w:rsidR="002F5558" w:rsidRPr="00DF245F" w14:paraId="6579E23D" w14:textId="77777777" w:rsidTr="00DF245F">
        <w:tc>
          <w:tcPr>
            <w:tcW w:w="2293" w:type="pct"/>
            <w:shd w:val="clear" w:color="auto" w:fill="1F497D" w:themeFill="text2"/>
            <w:vAlign w:val="center"/>
          </w:tcPr>
          <w:p w14:paraId="6F1E124A" w14:textId="44BB2299" w:rsidR="002F5558" w:rsidRPr="00DF245F" w:rsidRDefault="00764271" w:rsidP="00764271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PROBLEMA</w:t>
            </w:r>
          </w:p>
        </w:tc>
        <w:tc>
          <w:tcPr>
            <w:tcW w:w="2707" w:type="pct"/>
            <w:shd w:val="clear" w:color="auto" w:fill="1F497D" w:themeFill="text2"/>
            <w:vAlign w:val="center"/>
          </w:tcPr>
          <w:p w14:paraId="6FB09CBD" w14:textId="3D2417F4" w:rsidR="002F5558" w:rsidRPr="00DF245F" w:rsidRDefault="00495E7A" w:rsidP="00764271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SOLUÇÃO ADOTADA – RECOMENDAÇÕES FUTURAS</w:t>
            </w:r>
          </w:p>
        </w:tc>
      </w:tr>
      <w:tr w:rsidR="002F5558" w:rsidRPr="0082209E" w14:paraId="0F399A5B" w14:textId="77777777" w:rsidTr="00DF245F">
        <w:tc>
          <w:tcPr>
            <w:tcW w:w="2293" w:type="pct"/>
            <w:vAlign w:val="center"/>
          </w:tcPr>
          <w:p w14:paraId="0FE92770" w14:textId="41F43229" w:rsidR="002F5558" w:rsidRPr="00026EDF" w:rsidRDefault="00FF11AC" w:rsidP="00A42DA6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07" w:type="pct"/>
            <w:vAlign w:val="center"/>
          </w:tcPr>
          <w:p w14:paraId="7E9AAF07" w14:textId="77777777" w:rsidR="002F5558" w:rsidRPr="00026EDF" w:rsidRDefault="002F5558" w:rsidP="002F55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558" w:rsidRPr="0082209E" w14:paraId="46576D9F" w14:textId="77777777" w:rsidTr="00DF245F">
        <w:tc>
          <w:tcPr>
            <w:tcW w:w="2293" w:type="pct"/>
            <w:vAlign w:val="center"/>
          </w:tcPr>
          <w:p w14:paraId="2FE33D72" w14:textId="22DB80CC" w:rsidR="002F5558" w:rsidRPr="00026EDF" w:rsidRDefault="00FF11AC" w:rsidP="00A42DA6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07" w:type="pct"/>
            <w:vAlign w:val="center"/>
          </w:tcPr>
          <w:p w14:paraId="3BB91495" w14:textId="77777777" w:rsidR="002F5558" w:rsidRPr="00026EDF" w:rsidRDefault="002F5558" w:rsidP="002F55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558" w:rsidRPr="0082209E" w14:paraId="570A09AF" w14:textId="77777777" w:rsidTr="00DF245F">
        <w:tc>
          <w:tcPr>
            <w:tcW w:w="2293" w:type="pct"/>
            <w:vAlign w:val="center"/>
          </w:tcPr>
          <w:p w14:paraId="23155045" w14:textId="55EA6F62" w:rsidR="002F5558" w:rsidRPr="00026EDF" w:rsidRDefault="00FF11AC" w:rsidP="00A42DA6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  <w:r w:rsidRPr="00026E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07" w:type="pct"/>
            <w:vAlign w:val="center"/>
          </w:tcPr>
          <w:p w14:paraId="03B522F0" w14:textId="77777777" w:rsidR="002F5558" w:rsidRPr="00026EDF" w:rsidRDefault="002F5558" w:rsidP="002F55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7B5EA2" w14:textId="12755B4A" w:rsidR="00355F15" w:rsidRPr="0082209E" w:rsidRDefault="00355F15" w:rsidP="00355F15">
      <w:pPr>
        <w:rPr>
          <w:rFonts w:ascii="Arial" w:hAnsi="Arial" w:cs="Arial"/>
        </w:rPr>
      </w:pPr>
    </w:p>
    <w:p w14:paraId="30C708EB" w14:textId="7EB07240" w:rsidR="00355F15" w:rsidRPr="0082209E" w:rsidRDefault="00355F15" w:rsidP="006E7A45">
      <w:pPr>
        <w:pStyle w:val="Ttulo1"/>
        <w:numPr>
          <w:ilvl w:val="0"/>
          <w:numId w:val="14"/>
        </w:numPr>
        <w:rPr>
          <w:rFonts w:ascii="Arial" w:hAnsi="Arial" w:cs="Arial"/>
          <w:color w:val="1F497D" w:themeColor="text2"/>
          <w:sz w:val="22"/>
          <w:szCs w:val="22"/>
        </w:rPr>
      </w:pPr>
      <w:r w:rsidRPr="0082209E">
        <w:rPr>
          <w:rFonts w:ascii="Arial" w:hAnsi="Arial" w:cs="Arial"/>
          <w:color w:val="1F497D" w:themeColor="text2"/>
          <w:sz w:val="22"/>
          <w:szCs w:val="22"/>
        </w:rPr>
        <w:t>Lições Aprendidas:</w:t>
      </w:r>
    </w:p>
    <w:p w14:paraId="38071998" w14:textId="77777777" w:rsidR="00355F15" w:rsidRPr="0082209E" w:rsidRDefault="00355F15" w:rsidP="00355F15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736"/>
      </w:tblGrid>
      <w:tr w:rsidR="003B2144" w:rsidRPr="0082209E" w14:paraId="1AD8F63E" w14:textId="77777777" w:rsidTr="004A26C7">
        <w:tc>
          <w:tcPr>
            <w:tcW w:w="5000" w:type="pct"/>
            <w:vAlign w:val="center"/>
          </w:tcPr>
          <w:p w14:paraId="23E1E52B" w14:textId="4BD2448F" w:rsidR="003B2144" w:rsidRPr="00026EDF" w:rsidRDefault="003B2144" w:rsidP="00B263CD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144" w:rsidRPr="0082209E" w14:paraId="095F4C5D" w14:textId="77777777" w:rsidTr="004A26C7">
        <w:tc>
          <w:tcPr>
            <w:tcW w:w="5000" w:type="pct"/>
            <w:vAlign w:val="center"/>
          </w:tcPr>
          <w:p w14:paraId="106B5DBA" w14:textId="0658B62A" w:rsidR="003B2144" w:rsidRPr="00026EDF" w:rsidRDefault="003B2144" w:rsidP="00B263CD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144" w:rsidRPr="0082209E" w14:paraId="74F2402C" w14:textId="77777777" w:rsidTr="004A26C7">
        <w:tc>
          <w:tcPr>
            <w:tcW w:w="5000" w:type="pct"/>
            <w:vAlign w:val="center"/>
          </w:tcPr>
          <w:p w14:paraId="28013C45" w14:textId="3462FE51" w:rsidR="003B2144" w:rsidRPr="00026EDF" w:rsidRDefault="003B2144" w:rsidP="00B263CD">
            <w:pPr>
              <w:pStyle w:val="Tabela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51DA4D" w14:textId="77777777" w:rsidR="001E6EBC" w:rsidRDefault="001E6EBC" w:rsidP="001E6EBC">
      <w:pPr>
        <w:rPr>
          <w:rFonts w:ascii="Arial" w:hAnsi="Arial" w:cs="Arial"/>
        </w:rPr>
      </w:pPr>
    </w:p>
    <w:p w14:paraId="0ACE6679" w14:textId="054AE4FC" w:rsidR="00D301B2" w:rsidRPr="0082209E" w:rsidRDefault="00582F39" w:rsidP="006E7A45">
      <w:pPr>
        <w:pStyle w:val="Ttulo1"/>
        <w:numPr>
          <w:ilvl w:val="0"/>
          <w:numId w:val="14"/>
        </w:numPr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>Pesquisa de Satisfação</w:t>
      </w:r>
      <w:r w:rsidR="007C3696">
        <w:rPr>
          <w:rFonts w:ascii="Arial" w:hAnsi="Arial" w:cs="Arial"/>
          <w:color w:val="1F497D" w:themeColor="text2"/>
          <w:sz w:val="22"/>
          <w:szCs w:val="22"/>
        </w:rPr>
        <w:t xml:space="preserve"> (NPS)</w:t>
      </w:r>
      <w:r w:rsidR="00D301B2" w:rsidRPr="0082209E">
        <w:rPr>
          <w:rFonts w:ascii="Arial" w:hAnsi="Arial" w:cs="Arial"/>
          <w:color w:val="1F497D" w:themeColor="text2"/>
          <w:sz w:val="22"/>
          <w:szCs w:val="22"/>
        </w:rPr>
        <w:t>:</w:t>
      </w:r>
    </w:p>
    <w:p w14:paraId="2B3DED2D" w14:textId="77777777" w:rsidR="00D301B2" w:rsidRDefault="00D301B2" w:rsidP="00D301B2">
      <w:pPr>
        <w:rPr>
          <w:rFonts w:ascii="Arial" w:hAnsi="Arial" w:cs="Arial"/>
        </w:rPr>
      </w:pPr>
    </w:p>
    <w:p w14:paraId="2B4B8231" w14:textId="6B4316A0" w:rsidR="00D301B2" w:rsidRPr="006E7A45" w:rsidRDefault="00276B22" w:rsidP="00C67322">
      <w:pPr>
        <w:pStyle w:val="PargrafodaLista"/>
        <w:numPr>
          <w:ilvl w:val="0"/>
          <w:numId w:val="19"/>
        </w:numPr>
        <w:tabs>
          <w:tab w:val="left" w:pos="284"/>
        </w:tabs>
        <w:ind w:left="567" w:hanging="283"/>
        <w:rPr>
          <w:rFonts w:ascii="Arial" w:hAnsi="Arial" w:cs="Arial"/>
        </w:rPr>
      </w:pPr>
      <w:r w:rsidRPr="006E7A45">
        <w:rPr>
          <w:rFonts w:ascii="Arial" w:hAnsi="Arial" w:cs="Arial"/>
        </w:rPr>
        <w:t xml:space="preserve">Numa escala de 0 a 10, qual é a sua avaliação para a </w:t>
      </w:r>
      <w:r w:rsidR="00AE6299" w:rsidRPr="006E7A45">
        <w:rPr>
          <w:rFonts w:ascii="Arial" w:hAnsi="Arial" w:cs="Arial"/>
        </w:rPr>
        <w:t>á</w:t>
      </w:r>
      <w:r w:rsidRPr="006E7A45">
        <w:rPr>
          <w:rFonts w:ascii="Arial" w:hAnsi="Arial" w:cs="Arial"/>
        </w:rPr>
        <w:t xml:space="preserve">rea de Projetos ITAEx? Nota: </w:t>
      </w:r>
      <w:proofErr w:type="gramStart"/>
      <w:r w:rsidR="007304C8" w:rsidRPr="006E7A45">
        <w:rPr>
          <w:rFonts w:ascii="Arial" w:hAnsi="Arial" w:cs="Arial"/>
        </w:rPr>
        <w:t xml:space="preserve">[  </w:t>
      </w:r>
      <w:proofErr w:type="gramEnd"/>
      <w:r w:rsidR="007304C8" w:rsidRPr="006E7A45">
        <w:rPr>
          <w:rFonts w:ascii="Arial" w:hAnsi="Arial" w:cs="Arial"/>
        </w:rPr>
        <w:t xml:space="preserve">    </w:t>
      </w:r>
      <w:proofErr w:type="gramStart"/>
      <w:r w:rsidR="007304C8" w:rsidRPr="006E7A45">
        <w:rPr>
          <w:rFonts w:ascii="Arial" w:hAnsi="Arial" w:cs="Arial"/>
        </w:rPr>
        <w:t xml:space="preserve">  ]</w:t>
      </w:r>
      <w:proofErr w:type="gramEnd"/>
    </w:p>
    <w:p w14:paraId="6AB2B725" w14:textId="6B372E91" w:rsidR="007304C8" w:rsidRPr="006E7A45" w:rsidRDefault="00760260" w:rsidP="00C67322">
      <w:pPr>
        <w:pStyle w:val="PargrafodaLista"/>
        <w:numPr>
          <w:ilvl w:val="0"/>
          <w:numId w:val="19"/>
        </w:numPr>
        <w:tabs>
          <w:tab w:val="left" w:pos="284"/>
        </w:tabs>
        <w:ind w:left="567" w:hanging="283"/>
        <w:rPr>
          <w:rFonts w:ascii="Arial" w:hAnsi="Arial" w:cs="Arial"/>
        </w:rPr>
      </w:pPr>
      <w:r w:rsidRPr="006E7A45">
        <w:rPr>
          <w:rFonts w:ascii="Arial" w:hAnsi="Arial" w:cs="Arial"/>
        </w:rPr>
        <w:t>Possui e</w:t>
      </w:r>
      <w:r w:rsidR="00F87DB3" w:rsidRPr="006E7A45">
        <w:rPr>
          <w:rFonts w:ascii="Arial" w:hAnsi="Arial" w:cs="Arial"/>
        </w:rPr>
        <w:t xml:space="preserve">logios ou pontos </w:t>
      </w:r>
      <w:r w:rsidR="00356EDB" w:rsidRPr="006E7A45">
        <w:rPr>
          <w:rFonts w:ascii="Arial" w:hAnsi="Arial" w:cs="Arial"/>
        </w:rPr>
        <w:t xml:space="preserve">específicos </w:t>
      </w:r>
      <w:r w:rsidR="00F87DB3" w:rsidRPr="006E7A45">
        <w:rPr>
          <w:rFonts w:ascii="Arial" w:hAnsi="Arial" w:cs="Arial"/>
        </w:rPr>
        <w:t xml:space="preserve">para aprimorar a </w:t>
      </w:r>
      <w:r w:rsidR="00BE5C93" w:rsidRPr="006E7A45">
        <w:rPr>
          <w:rFonts w:ascii="Arial" w:hAnsi="Arial" w:cs="Arial"/>
        </w:rPr>
        <w:t>á</w:t>
      </w:r>
      <w:r w:rsidR="00F87DB3" w:rsidRPr="006E7A45">
        <w:rPr>
          <w:rFonts w:ascii="Arial" w:hAnsi="Arial" w:cs="Arial"/>
        </w:rPr>
        <w:t>rea de Projetos ITAEx?</w:t>
      </w:r>
    </w:p>
    <w:p w14:paraId="38D02193" w14:textId="4F95F90C" w:rsidR="00276B22" w:rsidRPr="007304C8" w:rsidRDefault="007304C8" w:rsidP="007304C8">
      <w:pPr>
        <w:pStyle w:val="PargrafodaLista"/>
        <w:tabs>
          <w:tab w:val="left" w:pos="284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Descreva:</w:t>
      </w:r>
    </w:p>
    <w:p w14:paraId="6E8F808A" w14:textId="77777777" w:rsidR="007304C8" w:rsidRDefault="007304C8" w:rsidP="00B11B27">
      <w:pPr>
        <w:pStyle w:val="Ttulo1"/>
        <w:rPr>
          <w:rFonts w:ascii="Arial" w:hAnsi="Arial" w:cs="Arial"/>
          <w:color w:val="1F497D" w:themeColor="text2"/>
          <w:sz w:val="22"/>
          <w:szCs w:val="22"/>
        </w:rPr>
      </w:pPr>
    </w:p>
    <w:p w14:paraId="494D4733" w14:textId="79344BA3" w:rsidR="00B11B27" w:rsidRPr="0082209E" w:rsidRDefault="002A3D12" w:rsidP="006E7A45">
      <w:pPr>
        <w:pStyle w:val="Ttulo1"/>
        <w:numPr>
          <w:ilvl w:val="0"/>
          <w:numId w:val="14"/>
        </w:numPr>
        <w:rPr>
          <w:rFonts w:ascii="Arial" w:hAnsi="Arial" w:cs="Arial"/>
          <w:color w:val="1F497D" w:themeColor="text2"/>
          <w:sz w:val="22"/>
          <w:szCs w:val="22"/>
        </w:rPr>
      </w:pPr>
      <w:r w:rsidRPr="0082209E">
        <w:rPr>
          <w:rFonts w:ascii="Arial" w:hAnsi="Arial" w:cs="Arial"/>
          <w:color w:val="1F497D" w:themeColor="text2"/>
          <w:sz w:val="22"/>
          <w:szCs w:val="22"/>
        </w:rPr>
        <w:t>Assinaturas</w:t>
      </w:r>
      <w:r w:rsidR="008B17CB">
        <w:rPr>
          <w:rFonts w:ascii="Arial" w:hAnsi="Arial" w:cs="Arial"/>
          <w:color w:val="1F497D" w:themeColor="text2"/>
          <w:sz w:val="22"/>
          <w:szCs w:val="22"/>
        </w:rPr>
        <w:t xml:space="preserve"> </w:t>
      </w:r>
      <w:r w:rsidR="008B17CB" w:rsidRPr="00A60806">
        <w:rPr>
          <w:rFonts w:ascii="Arial" w:eastAsia="Arial" w:hAnsi="Arial" w:cs="Arial"/>
          <w:b w:val="0"/>
          <w:bCs w:val="0"/>
          <w:color w:val="767171"/>
          <w:sz w:val="20"/>
          <w:szCs w:val="20"/>
        </w:rPr>
        <w:t>(utilizar assinatura digital)</w:t>
      </w:r>
      <w:r w:rsidR="00DD6FFE" w:rsidRPr="0082209E">
        <w:rPr>
          <w:rFonts w:ascii="Arial" w:hAnsi="Arial" w:cs="Arial"/>
          <w:color w:val="1F497D" w:themeColor="text2"/>
          <w:sz w:val="22"/>
          <w:szCs w:val="22"/>
        </w:rPr>
        <w:t>:</w:t>
      </w:r>
    </w:p>
    <w:p w14:paraId="34B147CB" w14:textId="77777777" w:rsidR="00B11B27" w:rsidRPr="0082209E" w:rsidRDefault="00B11B27" w:rsidP="00B11B27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2736"/>
        <w:gridCol w:w="4841"/>
        <w:gridCol w:w="2159"/>
      </w:tblGrid>
      <w:tr w:rsidR="002F5558" w:rsidRPr="00DF245F" w14:paraId="5362D883" w14:textId="77777777" w:rsidTr="00DF245F">
        <w:trPr>
          <w:trHeight w:val="408"/>
        </w:trPr>
        <w:tc>
          <w:tcPr>
            <w:tcW w:w="1405" w:type="pct"/>
            <w:shd w:val="clear" w:color="auto" w:fill="1F497D" w:themeFill="text2"/>
            <w:vAlign w:val="center"/>
          </w:tcPr>
          <w:p w14:paraId="19245BB2" w14:textId="06053006" w:rsidR="002F5558" w:rsidRPr="00DF245F" w:rsidRDefault="008323BD" w:rsidP="008323BD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PARTICIPANTES</w:t>
            </w:r>
          </w:p>
        </w:tc>
        <w:tc>
          <w:tcPr>
            <w:tcW w:w="2486" w:type="pct"/>
            <w:shd w:val="clear" w:color="auto" w:fill="1F497D" w:themeFill="text2"/>
            <w:vAlign w:val="center"/>
          </w:tcPr>
          <w:p w14:paraId="22DE6C25" w14:textId="1D62869B" w:rsidR="002F5558" w:rsidRPr="00DF245F" w:rsidRDefault="008323BD" w:rsidP="008323BD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ASSINATURA</w:t>
            </w:r>
          </w:p>
        </w:tc>
        <w:tc>
          <w:tcPr>
            <w:tcW w:w="1109" w:type="pct"/>
            <w:shd w:val="clear" w:color="auto" w:fill="1F497D" w:themeFill="text2"/>
            <w:vAlign w:val="center"/>
          </w:tcPr>
          <w:p w14:paraId="49E78EEC" w14:textId="5B05C6FA" w:rsidR="002F5558" w:rsidRPr="00DF245F" w:rsidRDefault="008323BD" w:rsidP="008323BD">
            <w:pPr>
              <w:pStyle w:val="Tabe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F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DATA</w:t>
            </w:r>
          </w:p>
        </w:tc>
      </w:tr>
      <w:tr w:rsidR="002F5558" w:rsidRPr="0082209E" w14:paraId="004F1C96" w14:textId="77777777" w:rsidTr="000C3052">
        <w:trPr>
          <w:trHeight w:val="1232"/>
        </w:trPr>
        <w:tc>
          <w:tcPr>
            <w:tcW w:w="1405" w:type="pct"/>
            <w:vAlign w:val="center"/>
          </w:tcPr>
          <w:p w14:paraId="1218FF32" w14:textId="430F8E67" w:rsidR="002F5558" w:rsidRPr="0082209E" w:rsidRDefault="00FF11AC" w:rsidP="002319F2">
            <w:pPr>
              <w:pStyle w:val="Tabela"/>
              <w:rPr>
                <w:rFonts w:ascii="Arial" w:hAnsi="Arial" w:cs="Arial"/>
                <w:b/>
                <w:bCs/>
                <w:color w:val="1F497D" w:themeColor="text2"/>
                <w:szCs w:val="22"/>
              </w:rPr>
            </w:pPr>
            <w:r w:rsidRPr="0082209E">
              <w:rPr>
                <w:rFonts w:ascii="Arial" w:hAnsi="Arial" w:cs="Arial"/>
                <w:b/>
                <w:bCs/>
                <w:color w:val="1F497D" w:themeColor="text2"/>
                <w:szCs w:val="22"/>
              </w:rPr>
              <w:t>Professor Responsável</w:t>
            </w:r>
          </w:p>
        </w:tc>
        <w:tc>
          <w:tcPr>
            <w:tcW w:w="2486" w:type="pct"/>
            <w:vAlign w:val="center"/>
          </w:tcPr>
          <w:p w14:paraId="6402E054" w14:textId="77777777" w:rsidR="002F5558" w:rsidRPr="0082209E" w:rsidRDefault="002F5558" w:rsidP="002319F2">
            <w:pPr>
              <w:rPr>
                <w:rFonts w:ascii="Arial" w:hAnsi="Arial" w:cs="Arial"/>
              </w:rPr>
            </w:pPr>
          </w:p>
        </w:tc>
        <w:tc>
          <w:tcPr>
            <w:tcW w:w="1109" w:type="pct"/>
            <w:vAlign w:val="center"/>
          </w:tcPr>
          <w:p w14:paraId="5D64D513" w14:textId="77777777" w:rsidR="002F5558" w:rsidRPr="0082209E" w:rsidRDefault="002F5558" w:rsidP="000C3052">
            <w:pPr>
              <w:jc w:val="center"/>
              <w:rPr>
                <w:rFonts w:ascii="Arial" w:hAnsi="Arial" w:cs="Arial"/>
              </w:rPr>
            </w:pPr>
          </w:p>
        </w:tc>
      </w:tr>
      <w:tr w:rsidR="002F5558" w:rsidRPr="0082209E" w14:paraId="68E2EB65" w14:textId="77777777" w:rsidTr="000C3052">
        <w:trPr>
          <w:trHeight w:val="1121"/>
        </w:trPr>
        <w:tc>
          <w:tcPr>
            <w:tcW w:w="1405" w:type="pct"/>
            <w:vAlign w:val="center"/>
          </w:tcPr>
          <w:p w14:paraId="7608626F" w14:textId="77777777" w:rsidR="002F5558" w:rsidRPr="0082209E" w:rsidRDefault="002F5558" w:rsidP="002319F2">
            <w:pPr>
              <w:pStyle w:val="Tabela"/>
              <w:rPr>
                <w:rFonts w:ascii="Arial" w:hAnsi="Arial" w:cs="Arial"/>
                <w:b/>
                <w:bCs/>
                <w:color w:val="1F497D" w:themeColor="text2"/>
                <w:szCs w:val="22"/>
              </w:rPr>
            </w:pPr>
            <w:r w:rsidRPr="0082209E">
              <w:rPr>
                <w:rFonts w:ascii="Arial" w:hAnsi="Arial" w:cs="Arial"/>
                <w:b/>
                <w:bCs/>
                <w:color w:val="1F497D" w:themeColor="text2"/>
                <w:szCs w:val="22"/>
              </w:rPr>
              <w:t>Gerente do Projeto</w:t>
            </w:r>
          </w:p>
        </w:tc>
        <w:tc>
          <w:tcPr>
            <w:tcW w:w="2486" w:type="pct"/>
            <w:vAlign w:val="center"/>
          </w:tcPr>
          <w:p w14:paraId="3AB52227" w14:textId="77777777" w:rsidR="002F5558" w:rsidRPr="0082209E" w:rsidRDefault="002F5558" w:rsidP="002319F2">
            <w:pPr>
              <w:rPr>
                <w:rFonts w:ascii="Arial" w:hAnsi="Arial" w:cs="Arial"/>
              </w:rPr>
            </w:pPr>
          </w:p>
        </w:tc>
        <w:tc>
          <w:tcPr>
            <w:tcW w:w="1109" w:type="pct"/>
            <w:vAlign w:val="center"/>
          </w:tcPr>
          <w:p w14:paraId="51EC14B3" w14:textId="77777777" w:rsidR="002F5558" w:rsidRPr="0082209E" w:rsidRDefault="002F5558" w:rsidP="000C305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46D6FC2" w14:textId="77777777" w:rsidR="008843C9" w:rsidRPr="0082209E" w:rsidRDefault="008843C9" w:rsidP="003D377B">
      <w:pPr>
        <w:rPr>
          <w:rFonts w:ascii="Arial" w:hAnsi="Arial" w:cs="Arial"/>
        </w:rPr>
      </w:pPr>
    </w:p>
    <w:p w14:paraId="040B7304" w14:textId="36191101" w:rsidR="0092591E" w:rsidRPr="0082209E" w:rsidRDefault="0092591E" w:rsidP="006E7A45">
      <w:pPr>
        <w:pStyle w:val="Ttulo1"/>
        <w:numPr>
          <w:ilvl w:val="0"/>
          <w:numId w:val="14"/>
        </w:numPr>
        <w:rPr>
          <w:rFonts w:ascii="Arial" w:hAnsi="Arial" w:cs="Arial"/>
          <w:color w:val="1F497D" w:themeColor="text2"/>
          <w:sz w:val="22"/>
          <w:szCs w:val="22"/>
        </w:rPr>
      </w:pPr>
      <w:r w:rsidRPr="0082209E">
        <w:rPr>
          <w:rFonts w:ascii="Arial" w:hAnsi="Arial" w:cs="Arial"/>
          <w:color w:val="1F497D" w:themeColor="text2"/>
          <w:sz w:val="22"/>
          <w:szCs w:val="22"/>
        </w:rPr>
        <w:t>Registros do Projeto (fotos):</w:t>
      </w:r>
    </w:p>
    <w:p w14:paraId="464804A5" w14:textId="77777777" w:rsidR="0092591E" w:rsidRPr="0082209E" w:rsidRDefault="0092591E" w:rsidP="0092591E">
      <w:pPr>
        <w:pStyle w:val="Comments"/>
        <w:rPr>
          <w:rFonts w:ascii="Arial" w:hAnsi="Arial" w:cs="Arial"/>
          <w:color w:val="7F7F7F" w:themeColor="text1" w:themeTint="80"/>
          <w:sz w:val="22"/>
          <w:szCs w:val="22"/>
        </w:rPr>
      </w:pPr>
      <w:r w:rsidRPr="0082209E">
        <w:rPr>
          <w:rFonts w:ascii="Arial" w:hAnsi="Arial" w:cs="Arial"/>
          <w:color w:val="7F7F7F" w:themeColor="text1" w:themeTint="80"/>
          <w:sz w:val="22"/>
          <w:szCs w:val="22"/>
        </w:rPr>
        <w:t>Inserir como imagens no documento.</w:t>
      </w:r>
    </w:p>
    <w:p w14:paraId="1D707920" w14:textId="77777777" w:rsidR="0092591E" w:rsidRPr="0082209E" w:rsidRDefault="0092591E" w:rsidP="003D377B">
      <w:pPr>
        <w:rPr>
          <w:rFonts w:ascii="Arial" w:hAnsi="Arial" w:cs="Arial"/>
        </w:rPr>
      </w:pPr>
    </w:p>
    <w:sectPr w:rsidR="0092591E" w:rsidRPr="0082209E" w:rsidSect="00DF245F">
      <w:headerReference w:type="default" r:id="rId11"/>
      <w:footerReference w:type="default" r:id="rId12"/>
      <w:pgSz w:w="11906" w:h="16838"/>
      <w:pgMar w:top="1440" w:right="1080" w:bottom="1440" w:left="1080" w:header="85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BB6C" w14:textId="77777777" w:rsidR="0009271F" w:rsidRDefault="0009271F" w:rsidP="005E1593">
      <w:r>
        <w:separator/>
      </w:r>
    </w:p>
  </w:endnote>
  <w:endnote w:type="continuationSeparator" w:id="0">
    <w:p w14:paraId="483CA060" w14:textId="77777777" w:rsidR="0009271F" w:rsidRDefault="0009271F" w:rsidP="005E1593">
      <w:r>
        <w:continuationSeparator/>
      </w:r>
    </w:p>
  </w:endnote>
  <w:endnote w:type="continuationNotice" w:id="1">
    <w:p w14:paraId="599D3F6B" w14:textId="77777777" w:rsidR="0009271F" w:rsidRDefault="000927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79"/>
      <w:gridCol w:w="4867"/>
    </w:tblGrid>
    <w:tr w:rsidR="006B3048" w14:paraId="3F17C134" w14:textId="77777777" w:rsidTr="00AA1DEA">
      <w:trPr>
        <w:trHeight w:hRule="exact" w:val="115"/>
        <w:jc w:val="center"/>
      </w:trPr>
      <w:tc>
        <w:tcPr>
          <w:tcW w:w="4686" w:type="dxa"/>
          <w:shd w:val="clear" w:color="auto" w:fill="1F497D" w:themeFill="text2"/>
          <w:tcMar>
            <w:top w:w="0" w:type="dxa"/>
            <w:bottom w:w="0" w:type="dxa"/>
          </w:tcMar>
        </w:tcPr>
        <w:p w14:paraId="00D0D657" w14:textId="77777777" w:rsidR="006B3048" w:rsidRDefault="006B3048">
          <w:pPr>
            <w:pStyle w:val="Cabealho"/>
            <w:rPr>
              <w:caps/>
              <w:sz w:val="18"/>
            </w:rPr>
          </w:pPr>
        </w:p>
      </w:tc>
      <w:tc>
        <w:tcPr>
          <w:tcW w:w="4674" w:type="dxa"/>
          <w:shd w:val="clear" w:color="auto" w:fill="1F497D" w:themeFill="text2"/>
          <w:tcMar>
            <w:top w:w="0" w:type="dxa"/>
            <w:bottom w:w="0" w:type="dxa"/>
          </w:tcMar>
        </w:tcPr>
        <w:p w14:paraId="66BB6B7E" w14:textId="77777777" w:rsidR="006B3048" w:rsidRDefault="006B3048">
          <w:pPr>
            <w:pStyle w:val="Cabealho"/>
            <w:jc w:val="right"/>
            <w:rPr>
              <w:caps/>
              <w:sz w:val="18"/>
            </w:rPr>
          </w:pPr>
        </w:p>
      </w:tc>
    </w:tr>
    <w:tr w:rsidR="006B3048" w14:paraId="586F8A5D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DBB50EDA76444A2EAD8FD405898BB06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0D5BB392" w14:textId="0F62D3D1" w:rsidR="006B3048" w:rsidRDefault="002D6982">
              <w:pPr>
                <w:pStyle w:val="Rodap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Relatório de encerramento</w:t>
              </w:r>
            </w:p>
          </w:tc>
        </w:sdtContent>
      </w:sdt>
      <w:tc>
        <w:tcPr>
          <w:tcW w:w="4674" w:type="dxa"/>
          <w:vAlign w:val="center"/>
        </w:tcPr>
        <w:p w14:paraId="1204AD0D" w14:textId="77777777" w:rsidR="006B3048" w:rsidRDefault="006B3048">
          <w:pPr>
            <w:pStyle w:val="Rodap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F4E6AC0" w14:textId="77777777" w:rsidR="006B3048" w:rsidRDefault="006B30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5A55C" w14:textId="77777777" w:rsidR="0009271F" w:rsidRDefault="0009271F" w:rsidP="005E1593">
      <w:r>
        <w:separator/>
      </w:r>
    </w:p>
  </w:footnote>
  <w:footnote w:type="continuationSeparator" w:id="0">
    <w:p w14:paraId="4230A771" w14:textId="77777777" w:rsidR="0009271F" w:rsidRDefault="0009271F" w:rsidP="005E1593">
      <w:r>
        <w:continuationSeparator/>
      </w:r>
    </w:p>
  </w:footnote>
  <w:footnote w:type="continuationNotice" w:id="1">
    <w:p w14:paraId="5DDE1B9C" w14:textId="77777777" w:rsidR="0009271F" w:rsidRDefault="000927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F9E92" w14:textId="08EFA3B9" w:rsidR="006B3048" w:rsidRDefault="006B3048" w:rsidP="006B3048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68ADB9" wp14:editId="3D239BAC">
          <wp:simplePos x="0" y="0"/>
          <wp:positionH relativeFrom="column">
            <wp:posOffset>1937385</wp:posOffset>
          </wp:positionH>
          <wp:positionV relativeFrom="paragraph">
            <wp:posOffset>-211455</wp:posOffset>
          </wp:positionV>
          <wp:extent cx="2171700" cy="607279"/>
          <wp:effectExtent l="0" t="0" r="0" b="2540"/>
          <wp:wrapNone/>
          <wp:docPr id="1335398766" name="Imagem 2" descr="Texto, 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235301" name="Imagem 2" descr="Texto, 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607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473DD9" w14:textId="77777777" w:rsidR="0058091B" w:rsidRDefault="0058091B" w:rsidP="00D164D0">
    <w:pPr>
      <w:pStyle w:val="Cabealho"/>
      <w:rPr>
        <w:rFonts w:ascii="Times New Roman" w:hAnsi="Times New Roman" w:cs="Times New Roman"/>
        <w:b/>
        <w:bCs/>
        <w:color w:val="FF0000"/>
        <w:sz w:val="28"/>
        <w:szCs w:val="28"/>
      </w:rPr>
    </w:pPr>
  </w:p>
  <w:p w14:paraId="04CBC3AD" w14:textId="77777777" w:rsidR="00847B32" w:rsidRPr="003834D5" w:rsidRDefault="00847B32" w:rsidP="00D164D0">
    <w:pPr>
      <w:pStyle w:val="Cabealho"/>
      <w:rPr>
        <w:rFonts w:ascii="Times New Roman" w:hAnsi="Times New Roman" w:cs="Times New Roman"/>
        <w:b/>
        <w:bCs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3E7A"/>
    <w:multiLevelType w:val="hybridMultilevel"/>
    <w:tmpl w:val="00BCAF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B274E"/>
    <w:multiLevelType w:val="hybridMultilevel"/>
    <w:tmpl w:val="43BCDA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D6152"/>
    <w:multiLevelType w:val="multilevel"/>
    <w:tmpl w:val="4C62AD2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7569E5"/>
    <w:multiLevelType w:val="multilevel"/>
    <w:tmpl w:val="985A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140C6"/>
    <w:multiLevelType w:val="multilevel"/>
    <w:tmpl w:val="3EBE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C1F0C"/>
    <w:multiLevelType w:val="hybridMultilevel"/>
    <w:tmpl w:val="96EC52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27C6A"/>
    <w:multiLevelType w:val="hybridMultilevel"/>
    <w:tmpl w:val="94DAD4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23771"/>
    <w:multiLevelType w:val="hybridMultilevel"/>
    <w:tmpl w:val="B0845D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A3196"/>
    <w:multiLevelType w:val="multilevel"/>
    <w:tmpl w:val="C400C46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BA329E3"/>
    <w:multiLevelType w:val="hybridMultilevel"/>
    <w:tmpl w:val="6E868F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74F0D"/>
    <w:multiLevelType w:val="hybridMultilevel"/>
    <w:tmpl w:val="56AEB44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729A0"/>
    <w:multiLevelType w:val="hybridMultilevel"/>
    <w:tmpl w:val="2AB6D3E4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20E582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F16D07"/>
    <w:multiLevelType w:val="hybridMultilevel"/>
    <w:tmpl w:val="E0C0C7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756C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FF7C59"/>
    <w:multiLevelType w:val="hybridMultilevel"/>
    <w:tmpl w:val="503EDC52"/>
    <w:lvl w:ilvl="0" w:tplc="7506E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65AE5"/>
    <w:multiLevelType w:val="multilevel"/>
    <w:tmpl w:val="118A3D1E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0F32A8"/>
    <w:multiLevelType w:val="hybridMultilevel"/>
    <w:tmpl w:val="357C41A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06F1A"/>
    <w:multiLevelType w:val="multilevel"/>
    <w:tmpl w:val="E2381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26773541">
    <w:abstractNumId w:val="3"/>
  </w:num>
  <w:num w:numId="2" w16cid:durableId="486829053">
    <w:abstractNumId w:val="4"/>
  </w:num>
  <w:num w:numId="3" w16cid:durableId="2048214211">
    <w:abstractNumId w:val="5"/>
  </w:num>
  <w:num w:numId="4" w16cid:durableId="1028724078">
    <w:abstractNumId w:val="11"/>
  </w:num>
  <w:num w:numId="5" w16cid:durableId="1790078182">
    <w:abstractNumId w:val="17"/>
  </w:num>
  <w:num w:numId="6" w16cid:durableId="863057167">
    <w:abstractNumId w:val="13"/>
  </w:num>
  <w:num w:numId="7" w16cid:durableId="1864588834">
    <w:abstractNumId w:val="1"/>
  </w:num>
  <w:num w:numId="8" w16cid:durableId="558904981">
    <w:abstractNumId w:val="9"/>
  </w:num>
  <w:num w:numId="9" w16cid:durableId="741174224">
    <w:abstractNumId w:val="7"/>
  </w:num>
  <w:num w:numId="10" w16cid:durableId="1806003206">
    <w:abstractNumId w:val="15"/>
  </w:num>
  <w:num w:numId="11" w16cid:durableId="334459237">
    <w:abstractNumId w:val="0"/>
  </w:num>
  <w:num w:numId="12" w16cid:durableId="122696914">
    <w:abstractNumId w:val="10"/>
  </w:num>
  <w:num w:numId="13" w16cid:durableId="1799645041">
    <w:abstractNumId w:val="6"/>
  </w:num>
  <w:num w:numId="14" w16cid:durableId="1057897822">
    <w:abstractNumId w:val="12"/>
  </w:num>
  <w:num w:numId="15" w16cid:durableId="989334877">
    <w:abstractNumId w:val="14"/>
  </w:num>
  <w:num w:numId="16" w16cid:durableId="2009866845">
    <w:abstractNumId w:val="18"/>
  </w:num>
  <w:num w:numId="17" w16cid:durableId="1584341365">
    <w:abstractNumId w:val="16"/>
  </w:num>
  <w:num w:numId="18" w16cid:durableId="308485137">
    <w:abstractNumId w:val="8"/>
  </w:num>
  <w:num w:numId="19" w16cid:durableId="1267152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747"/>
    <w:rsid w:val="00026EDF"/>
    <w:rsid w:val="0003797A"/>
    <w:rsid w:val="00045FD9"/>
    <w:rsid w:val="0005453F"/>
    <w:rsid w:val="00060E62"/>
    <w:rsid w:val="0006654E"/>
    <w:rsid w:val="00080AED"/>
    <w:rsid w:val="0009271F"/>
    <w:rsid w:val="00092BDB"/>
    <w:rsid w:val="00094627"/>
    <w:rsid w:val="000B150C"/>
    <w:rsid w:val="000B5D06"/>
    <w:rsid w:val="000C3052"/>
    <w:rsid w:val="000D08EB"/>
    <w:rsid w:val="000D4066"/>
    <w:rsid w:val="000E0A47"/>
    <w:rsid w:val="000E2853"/>
    <w:rsid w:val="000E596A"/>
    <w:rsid w:val="000F3028"/>
    <w:rsid w:val="000F683E"/>
    <w:rsid w:val="001035A8"/>
    <w:rsid w:val="00106E1D"/>
    <w:rsid w:val="00174B48"/>
    <w:rsid w:val="00175337"/>
    <w:rsid w:val="00187BBB"/>
    <w:rsid w:val="0019345F"/>
    <w:rsid w:val="001B64F1"/>
    <w:rsid w:val="001D3D9E"/>
    <w:rsid w:val="001D4444"/>
    <w:rsid w:val="001D497F"/>
    <w:rsid w:val="001E4A39"/>
    <w:rsid w:val="001E6EBC"/>
    <w:rsid w:val="001E7AA7"/>
    <w:rsid w:val="001F3D30"/>
    <w:rsid w:val="00207FE7"/>
    <w:rsid w:val="00255893"/>
    <w:rsid w:val="00272EE5"/>
    <w:rsid w:val="002736E4"/>
    <w:rsid w:val="00274187"/>
    <w:rsid w:val="00276B22"/>
    <w:rsid w:val="00284BFE"/>
    <w:rsid w:val="002935DC"/>
    <w:rsid w:val="002A3D12"/>
    <w:rsid w:val="002D6982"/>
    <w:rsid w:val="002F5558"/>
    <w:rsid w:val="00307033"/>
    <w:rsid w:val="00310275"/>
    <w:rsid w:val="00311F12"/>
    <w:rsid w:val="00321EE0"/>
    <w:rsid w:val="00331443"/>
    <w:rsid w:val="00333EAE"/>
    <w:rsid w:val="00341B09"/>
    <w:rsid w:val="0034544C"/>
    <w:rsid w:val="003549FF"/>
    <w:rsid w:val="00355F15"/>
    <w:rsid w:val="00356299"/>
    <w:rsid w:val="00356EDB"/>
    <w:rsid w:val="003629FD"/>
    <w:rsid w:val="0037313A"/>
    <w:rsid w:val="003834D5"/>
    <w:rsid w:val="003951A1"/>
    <w:rsid w:val="0039723A"/>
    <w:rsid w:val="003A4601"/>
    <w:rsid w:val="003B1FD1"/>
    <w:rsid w:val="003B2144"/>
    <w:rsid w:val="003D377B"/>
    <w:rsid w:val="003E0245"/>
    <w:rsid w:val="003E5CD4"/>
    <w:rsid w:val="003F74CE"/>
    <w:rsid w:val="0041073D"/>
    <w:rsid w:val="00413001"/>
    <w:rsid w:val="004132C0"/>
    <w:rsid w:val="0042609D"/>
    <w:rsid w:val="00460EEB"/>
    <w:rsid w:val="00470B0C"/>
    <w:rsid w:val="00483291"/>
    <w:rsid w:val="00495E7A"/>
    <w:rsid w:val="004A26C7"/>
    <w:rsid w:val="004A3F87"/>
    <w:rsid w:val="004B2855"/>
    <w:rsid w:val="004B60F1"/>
    <w:rsid w:val="004E2382"/>
    <w:rsid w:val="005262CB"/>
    <w:rsid w:val="0053000D"/>
    <w:rsid w:val="00554949"/>
    <w:rsid w:val="0055540E"/>
    <w:rsid w:val="00555B9B"/>
    <w:rsid w:val="0056177B"/>
    <w:rsid w:val="00570473"/>
    <w:rsid w:val="005713A0"/>
    <w:rsid w:val="0057322F"/>
    <w:rsid w:val="0058091B"/>
    <w:rsid w:val="005814A1"/>
    <w:rsid w:val="00582F39"/>
    <w:rsid w:val="005A6BEF"/>
    <w:rsid w:val="005D6AA9"/>
    <w:rsid w:val="005E1593"/>
    <w:rsid w:val="005F487B"/>
    <w:rsid w:val="00605747"/>
    <w:rsid w:val="00621A30"/>
    <w:rsid w:val="00627266"/>
    <w:rsid w:val="006419CA"/>
    <w:rsid w:val="00663704"/>
    <w:rsid w:val="006638CC"/>
    <w:rsid w:val="00666ED4"/>
    <w:rsid w:val="006672B0"/>
    <w:rsid w:val="006819C1"/>
    <w:rsid w:val="0069251A"/>
    <w:rsid w:val="006A233C"/>
    <w:rsid w:val="006A3C5E"/>
    <w:rsid w:val="006A4C77"/>
    <w:rsid w:val="006A6908"/>
    <w:rsid w:val="006B3048"/>
    <w:rsid w:val="006C162B"/>
    <w:rsid w:val="006E504D"/>
    <w:rsid w:val="006E71B7"/>
    <w:rsid w:val="006E7A45"/>
    <w:rsid w:val="006F5214"/>
    <w:rsid w:val="00712388"/>
    <w:rsid w:val="007304C8"/>
    <w:rsid w:val="00735A91"/>
    <w:rsid w:val="00743E89"/>
    <w:rsid w:val="0075080E"/>
    <w:rsid w:val="0075231F"/>
    <w:rsid w:val="00760260"/>
    <w:rsid w:val="00764271"/>
    <w:rsid w:val="00771DAE"/>
    <w:rsid w:val="00777513"/>
    <w:rsid w:val="00791A68"/>
    <w:rsid w:val="007A054B"/>
    <w:rsid w:val="007B097B"/>
    <w:rsid w:val="007B147B"/>
    <w:rsid w:val="007B74C8"/>
    <w:rsid w:val="007C3696"/>
    <w:rsid w:val="007D3FB3"/>
    <w:rsid w:val="007D5BC2"/>
    <w:rsid w:val="007E3369"/>
    <w:rsid w:val="007E6433"/>
    <w:rsid w:val="007F51D1"/>
    <w:rsid w:val="00816C78"/>
    <w:rsid w:val="0082209E"/>
    <w:rsid w:val="00827A5A"/>
    <w:rsid w:val="008323BD"/>
    <w:rsid w:val="00842903"/>
    <w:rsid w:val="00847B32"/>
    <w:rsid w:val="00856F12"/>
    <w:rsid w:val="008662A3"/>
    <w:rsid w:val="00871E89"/>
    <w:rsid w:val="00874371"/>
    <w:rsid w:val="008843C9"/>
    <w:rsid w:val="00891E6B"/>
    <w:rsid w:val="008A2F21"/>
    <w:rsid w:val="008B0102"/>
    <w:rsid w:val="008B17CB"/>
    <w:rsid w:val="008B38F5"/>
    <w:rsid w:val="008B6B92"/>
    <w:rsid w:val="008C7247"/>
    <w:rsid w:val="008C7F3E"/>
    <w:rsid w:val="008D59FB"/>
    <w:rsid w:val="008F0A17"/>
    <w:rsid w:val="00924B5A"/>
    <w:rsid w:val="0092591E"/>
    <w:rsid w:val="00925A97"/>
    <w:rsid w:val="00982279"/>
    <w:rsid w:val="00990136"/>
    <w:rsid w:val="009B0328"/>
    <w:rsid w:val="009B09E6"/>
    <w:rsid w:val="009B295A"/>
    <w:rsid w:val="009C0415"/>
    <w:rsid w:val="009C1A52"/>
    <w:rsid w:val="009C53B4"/>
    <w:rsid w:val="009C6120"/>
    <w:rsid w:val="009D7C7F"/>
    <w:rsid w:val="009E11BF"/>
    <w:rsid w:val="00A23C1A"/>
    <w:rsid w:val="00A42DA6"/>
    <w:rsid w:val="00A60806"/>
    <w:rsid w:val="00A6357B"/>
    <w:rsid w:val="00A73BBA"/>
    <w:rsid w:val="00A84EAF"/>
    <w:rsid w:val="00AA1DEA"/>
    <w:rsid w:val="00AB55A6"/>
    <w:rsid w:val="00AB6247"/>
    <w:rsid w:val="00AC25AC"/>
    <w:rsid w:val="00AD5F88"/>
    <w:rsid w:val="00AE10E0"/>
    <w:rsid w:val="00AE1992"/>
    <w:rsid w:val="00AE6299"/>
    <w:rsid w:val="00B11B27"/>
    <w:rsid w:val="00B1538E"/>
    <w:rsid w:val="00B21B85"/>
    <w:rsid w:val="00B263CD"/>
    <w:rsid w:val="00B32A13"/>
    <w:rsid w:val="00B87956"/>
    <w:rsid w:val="00BB31B1"/>
    <w:rsid w:val="00BC6121"/>
    <w:rsid w:val="00BE5C93"/>
    <w:rsid w:val="00BF5575"/>
    <w:rsid w:val="00C23B2F"/>
    <w:rsid w:val="00C52528"/>
    <w:rsid w:val="00C67322"/>
    <w:rsid w:val="00C91311"/>
    <w:rsid w:val="00C9556F"/>
    <w:rsid w:val="00CC076B"/>
    <w:rsid w:val="00CE2B3B"/>
    <w:rsid w:val="00D02332"/>
    <w:rsid w:val="00D068F5"/>
    <w:rsid w:val="00D0761E"/>
    <w:rsid w:val="00D10576"/>
    <w:rsid w:val="00D164D0"/>
    <w:rsid w:val="00D16751"/>
    <w:rsid w:val="00D24AC2"/>
    <w:rsid w:val="00D301B2"/>
    <w:rsid w:val="00D37957"/>
    <w:rsid w:val="00D37C5A"/>
    <w:rsid w:val="00D877A0"/>
    <w:rsid w:val="00D924D0"/>
    <w:rsid w:val="00DA4993"/>
    <w:rsid w:val="00DB1949"/>
    <w:rsid w:val="00DD6FFE"/>
    <w:rsid w:val="00DF245F"/>
    <w:rsid w:val="00DF6E7E"/>
    <w:rsid w:val="00E032AA"/>
    <w:rsid w:val="00E34C15"/>
    <w:rsid w:val="00E50BAB"/>
    <w:rsid w:val="00E553DA"/>
    <w:rsid w:val="00EA4231"/>
    <w:rsid w:val="00EB7F8B"/>
    <w:rsid w:val="00EC3EBC"/>
    <w:rsid w:val="00EC6376"/>
    <w:rsid w:val="00F231D3"/>
    <w:rsid w:val="00F267F3"/>
    <w:rsid w:val="00F705CD"/>
    <w:rsid w:val="00F74FC8"/>
    <w:rsid w:val="00F8498F"/>
    <w:rsid w:val="00F87DB3"/>
    <w:rsid w:val="00FA19F0"/>
    <w:rsid w:val="00FA7229"/>
    <w:rsid w:val="00FB5A09"/>
    <w:rsid w:val="00FE438F"/>
    <w:rsid w:val="00FF11AC"/>
    <w:rsid w:val="00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A85E2"/>
  <w15:docId w15:val="{7D2E9AA0-6DF8-4FE6-B715-BEAB29F3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1BF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har"/>
    <w:qFormat/>
    <w:rsid w:val="008843C9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11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B60F1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15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1593"/>
  </w:style>
  <w:style w:type="paragraph" w:styleId="Rodap">
    <w:name w:val="footer"/>
    <w:basedOn w:val="Normal"/>
    <w:link w:val="RodapChar"/>
    <w:uiPriority w:val="99"/>
    <w:unhideWhenUsed/>
    <w:rsid w:val="005E15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1593"/>
  </w:style>
  <w:style w:type="paragraph" w:customStyle="1" w:styleId="Descrio">
    <w:name w:val="Descrição"/>
    <w:basedOn w:val="Cabealho"/>
    <w:rsid w:val="005E1593"/>
    <w:pPr>
      <w:tabs>
        <w:tab w:val="clear" w:pos="4252"/>
        <w:tab w:val="clear" w:pos="8504"/>
        <w:tab w:val="center" w:pos="4320"/>
        <w:tab w:val="right" w:pos="8640"/>
      </w:tabs>
    </w:pPr>
    <w:rPr>
      <w:rFonts w:eastAsia="Times" w:cs="Times New Roman"/>
      <w:sz w:val="16"/>
      <w:szCs w:val="20"/>
      <w:lang w:val="en-US" w:eastAsia="pt-BR"/>
    </w:rPr>
  </w:style>
  <w:style w:type="table" w:styleId="Tabelacomgrade">
    <w:name w:val="Table Grid"/>
    <w:basedOn w:val="Tabelanormal"/>
    <w:rsid w:val="005E1593"/>
    <w:pPr>
      <w:spacing w:after="240" w:line="240" w:lineRule="auto"/>
      <w:jc w:val="both"/>
    </w:pPr>
    <w:rPr>
      <w:rFonts w:ascii="Times" w:eastAsia="Times" w:hAnsi="Times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E159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1593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8843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ela">
    <w:name w:val="Tabela"/>
    <w:basedOn w:val="Normal"/>
    <w:rsid w:val="008843C9"/>
    <w:rPr>
      <w:rFonts w:eastAsia="Times" w:cs="Times New Roman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B60F1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styleId="TextodoEspaoReservado">
    <w:name w:val="Placeholder Text"/>
    <w:basedOn w:val="Fontepargpadro"/>
    <w:uiPriority w:val="99"/>
    <w:semiHidden/>
    <w:rsid w:val="005713A0"/>
    <w:rPr>
      <w:color w:val="808080"/>
    </w:rPr>
  </w:style>
  <w:style w:type="character" w:styleId="Hyperlink">
    <w:name w:val="Hyperlink"/>
    <w:basedOn w:val="Fontepargpadro"/>
    <w:uiPriority w:val="99"/>
    <w:unhideWhenUsed/>
    <w:rsid w:val="005713A0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9E11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mments">
    <w:name w:val="Comments"/>
    <w:basedOn w:val="Descrio"/>
    <w:link w:val="CommentsChar"/>
    <w:qFormat/>
    <w:rsid w:val="00094627"/>
    <w:rPr>
      <w:rFonts w:asciiTheme="minorHAnsi" w:hAnsiTheme="minorHAnsi"/>
      <w:lang w:val="pt-BR"/>
    </w:rPr>
  </w:style>
  <w:style w:type="character" w:customStyle="1" w:styleId="CommentsChar">
    <w:name w:val="Comments Char"/>
    <w:basedOn w:val="Fontepargpadro"/>
    <w:link w:val="Comments"/>
    <w:rsid w:val="00094627"/>
    <w:rPr>
      <w:rFonts w:eastAsia="Times" w:cs="Times New Roman"/>
      <w:sz w:val="16"/>
      <w:szCs w:val="20"/>
      <w:lang w:eastAsia="pt-BR"/>
    </w:rPr>
  </w:style>
  <w:style w:type="character" w:customStyle="1" w:styleId="TextodeEspaoReservado">
    <w:name w:val="Texto de Espaço Reservado"/>
    <w:basedOn w:val="Fontepargpadro"/>
    <w:uiPriority w:val="99"/>
    <w:semiHidden/>
    <w:rsid w:val="002D6982"/>
    <w:rPr>
      <w:color w:val="808080"/>
    </w:rPr>
  </w:style>
  <w:style w:type="paragraph" w:styleId="PargrafodaLista">
    <w:name w:val="List Paragraph"/>
    <w:basedOn w:val="Normal"/>
    <w:uiPriority w:val="34"/>
    <w:qFormat/>
    <w:rsid w:val="001E6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u\Documents\Escritorio%20de%20Projetos\Site\Modelos\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B50EDA76444A2EAD8FD405898BB0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2349BD-0BB5-44C8-8EEC-BD3E6F464F89}"/>
      </w:docPartPr>
      <w:docPartBody>
        <w:p w:rsidR="008B1C16" w:rsidRDefault="00F53349" w:rsidP="00F53349">
          <w:pPr>
            <w:pStyle w:val="DBB50EDA76444A2EAD8FD405898BB06C"/>
          </w:pPr>
          <w:r>
            <w:rPr>
              <w:rStyle w:val="TextodeEspaoReservado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082"/>
    <w:rsid w:val="00011BAF"/>
    <w:rsid w:val="000B5D06"/>
    <w:rsid w:val="001035A8"/>
    <w:rsid w:val="00133235"/>
    <w:rsid w:val="001700C1"/>
    <w:rsid w:val="001700E0"/>
    <w:rsid w:val="00193728"/>
    <w:rsid w:val="001B2BD4"/>
    <w:rsid w:val="001D3D9E"/>
    <w:rsid w:val="00207FE7"/>
    <w:rsid w:val="0025030F"/>
    <w:rsid w:val="00255893"/>
    <w:rsid w:val="002935DC"/>
    <w:rsid w:val="002C64BC"/>
    <w:rsid w:val="002F6A3B"/>
    <w:rsid w:val="00305D4D"/>
    <w:rsid w:val="00307033"/>
    <w:rsid w:val="00307956"/>
    <w:rsid w:val="003947A4"/>
    <w:rsid w:val="00463F2B"/>
    <w:rsid w:val="00470B0C"/>
    <w:rsid w:val="00634E73"/>
    <w:rsid w:val="006E504D"/>
    <w:rsid w:val="00771DAE"/>
    <w:rsid w:val="007B147B"/>
    <w:rsid w:val="00856F12"/>
    <w:rsid w:val="008B1C16"/>
    <w:rsid w:val="008B38F5"/>
    <w:rsid w:val="00903189"/>
    <w:rsid w:val="00916A12"/>
    <w:rsid w:val="00924B5A"/>
    <w:rsid w:val="00970B1C"/>
    <w:rsid w:val="00982279"/>
    <w:rsid w:val="009E5DAF"/>
    <w:rsid w:val="009F777E"/>
    <w:rsid w:val="00A13D99"/>
    <w:rsid w:val="00A3166D"/>
    <w:rsid w:val="00A6357B"/>
    <w:rsid w:val="00B6282A"/>
    <w:rsid w:val="00B87956"/>
    <w:rsid w:val="00BA2C84"/>
    <w:rsid w:val="00BB31B1"/>
    <w:rsid w:val="00CA72F2"/>
    <w:rsid w:val="00D10576"/>
    <w:rsid w:val="00D16751"/>
    <w:rsid w:val="00DB1949"/>
    <w:rsid w:val="00DF6E7E"/>
    <w:rsid w:val="00E13C93"/>
    <w:rsid w:val="00EB7F8B"/>
    <w:rsid w:val="00EF1739"/>
    <w:rsid w:val="00F26ED2"/>
    <w:rsid w:val="00F316AF"/>
    <w:rsid w:val="00F32082"/>
    <w:rsid w:val="00F53349"/>
    <w:rsid w:val="00F74FC8"/>
    <w:rsid w:val="00F839F5"/>
    <w:rsid w:val="00F96D8A"/>
    <w:rsid w:val="00FA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082"/>
    <w:rPr>
      <w:rFonts w:cs="Times New Roman"/>
      <w:sz w:val="3276"/>
      <w:szCs w:val="327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32082"/>
    <w:rPr>
      <w:color w:val="808080"/>
    </w:rPr>
  </w:style>
  <w:style w:type="character" w:customStyle="1" w:styleId="TextodeEspaoReservado">
    <w:name w:val="Texto de Espaço Reservado"/>
    <w:basedOn w:val="Fontepargpadro"/>
    <w:uiPriority w:val="99"/>
    <w:semiHidden/>
    <w:rsid w:val="00F53349"/>
    <w:rPr>
      <w:color w:val="808080"/>
    </w:rPr>
  </w:style>
  <w:style w:type="paragraph" w:customStyle="1" w:styleId="DBB50EDA76444A2EAD8FD405898BB06C">
    <w:name w:val="DBB50EDA76444A2EAD8FD405898BB06C"/>
    <w:rsid w:val="00F5334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9552B22353AE4588E8578FCD2850F2" ma:contentTypeVersion="14" ma:contentTypeDescription="Crie um novo documento." ma:contentTypeScope="" ma:versionID="946eba72cea56f905fa8ecea04257694">
  <xsd:schema xmlns:xsd="http://www.w3.org/2001/XMLSchema" xmlns:xs="http://www.w3.org/2001/XMLSchema" xmlns:p="http://schemas.microsoft.com/office/2006/metadata/properties" xmlns:ns2="1ae48341-3bab-4fcc-95f1-194fd848c3a7" xmlns:ns3="f4a33973-2f81-4102-90f6-a77e75854b61" targetNamespace="http://schemas.microsoft.com/office/2006/metadata/properties" ma:root="true" ma:fieldsID="b5ad4a23bb65e2c59c915be81acc5e51" ns2:_="" ns3:_="">
    <xsd:import namespace="1ae48341-3bab-4fcc-95f1-194fd848c3a7"/>
    <xsd:import namespace="f4a33973-2f81-4102-90f6-a77e75854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48341-3bab-4fcc-95f1-194fd848c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ca466ea5-b324-4c6e-9ce3-3da5186cd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33973-2f81-4102-90f6-a77e75854b6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d2f379-2c9e-4935-9b67-6c923d4764eb}" ma:internalName="TaxCatchAll" ma:showField="CatchAllData" ma:web="f4a33973-2f81-4102-90f6-a77e75854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48341-3bab-4fcc-95f1-194fd848c3a7">
      <Terms xmlns="http://schemas.microsoft.com/office/infopath/2007/PartnerControls"/>
    </lcf76f155ced4ddcb4097134ff3c332f>
    <TaxCatchAll xmlns="f4a33973-2f81-4102-90f6-a77e75854b61" xsi:nil="true"/>
    <SharedWithUsers xmlns="f4a33973-2f81-4102-90f6-a77e75854b61">
      <UserInfo>
        <DisplayName>Edson Muylaert</DisplayName>
        <AccountId>22</AccountId>
        <AccountType/>
      </UserInfo>
      <UserInfo>
        <DisplayName>Mauricio Morales</DisplayName>
        <AccountId>38</AccountId>
        <AccountType/>
      </UserInfo>
      <UserInfo>
        <DisplayName>Kleber Grasso Rodrigues</DisplayName>
        <AccountId>47</AccountId>
        <AccountType/>
      </UserInfo>
      <UserInfo>
        <DisplayName>Fabio Kupper</DisplayName>
        <AccountId>42</AccountId>
        <AccountType/>
      </UserInfo>
      <UserInfo>
        <DisplayName>Alfred Volkmer</DisplayName>
        <AccountId>44</AccountId>
        <AccountType/>
      </UserInfo>
      <UserInfo>
        <DisplayName>Aurelio Rossi</DisplayName>
        <AccountId>45</AccountId>
        <AccountType/>
      </UserInfo>
      <UserInfo>
        <DisplayName>Paulo Ignacio</DisplayName>
        <AccountId>19</AccountId>
        <AccountType/>
      </UserInfo>
      <UserInfo>
        <DisplayName>Takachi Takeya</DisplayName>
        <AccountId>10</AccountId>
        <AccountType/>
      </UserInfo>
      <UserInfo>
        <DisplayName>Paulo Lourencao</DisplayName>
        <AccountId>33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08727C-24E8-40FB-88FF-60178C88C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48341-3bab-4fcc-95f1-194fd848c3a7"/>
    <ds:schemaRef ds:uri="f4a33973-2f81-4102-90f6-a77e75854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8DDFC-E29F-4FDA-93FE-5401BE2FFF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A55623-49E6-40D1-82AB-CC6827E2FB01}">
  <ds:schemaRefs>
    <ds:schemaRef ds:uri="http://schemas.microsoft.com/office/2006/metadata/properties"/>
    <ds:schemaRef ds:uri="http://schemas.microsoft.com/office/infopath/2007/PartnerControls"/>
    <ds:schemaRef ds:uri="1ae48341-3bab-4fcc-95f1-194fd848c3a7"/>
    <ds:schemaRef ds:uri="f4a33973-2f81-4102-90f6-a77e75854b61"/>
  </ds:schemaRefs>
</ds:datastoreItem>
</file>

<file path=customXml/itemProps4.xml><?xml version="1.0" encoding="utf-8"?>
<ds:datastoreItem xmlns:ds="http://schemas.openxmlformats.org/officeDocument/2006/customXml" ds:itemID="{BE844F9A-E023-41AE-B9C4-586D0373E3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102</TotalTime>
  <Pages>2</Pages>
  <Words>353</Words>
  <Characters>1663</Characters>
  <Application>Microsoft Office Word</Application>
  <DocSecurity>0</DocSecurity>
  <Lines>106</Lines>
  <Paragraphs>71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Relatório final</vt:lpstr>
    </vt:vector>
  </TitlesOfParts>
  <Company/>
  <LinksUpToDate>false</LinksUpToDate>
  <CharactersWithSpaces>2034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Relatório de encerramento</dc:creator>
  <cp:lastModifiedBy>Guilherme Rocha</cp:lastModifiedBy>
  <cp:revision>91</cp:revision>
  <cp:lastPrinted>2026-04-16T16:37:00Z</cp:lastPrinted>
  <dcterms:created xsi:type="dcterms:W3CDTF">2024-07-10T11:07:00Z</dcterms:created>
  <dcterms:modified xsi:type="dcterms:W3CDTF">2026-04-16T16:37:00Z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0x010100349552B22353AE4588E8578FCD2850F2</vt:lpwstr>
  </property>
  <property fmtid="{D5CDD505-2E9C-101B-9397-08002B2CF9AE}" pid="3" name="MediaServiceImageTags">
    <vt:lpwstr/>
  </property>
</Properties>
</file>